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647"/>
        <w:gridCol w:w="2524"/>
        <w:gridCol w:w="1676"/>
        <w:gridCol w:w="3098"/>
      </w:tblGrid>
      <w:tr w:rsidR="00A226FF" w:rsidRPr="007D4C06" w14:paraId="0A5E4E61" w14:textId="77777777" w:rsidTr="00A226FF">
        <w:trPr>
          <w:trHeight w:hRule="exact" w:val="567"/>
        </w:trPr>
        <w:tc>
          <w:tcPr>
            <w:tcW w:w="2647" w:type="dxa"/>
            <w:vAlign w:val="center"/>
          </w:tcPr>
          <w:p w14:paraId="69DEC7A6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  <w:r w:rsidRPr="007D4C06">
              <w:rPr>
                <w:rFonts w:ascii="Open Sans" w:hAnsi="Open Sans" w:cs="Open Sans"/>
                <w:sz w:val="28"/>
                <w:szCs w:val="28"/>
              </w:rPr>
              <w:t>Firma:</w:t>
            </w:r>
          </w:p>
        </w:tc>
        <w:tc>
          <w:tcPr>
            <w:tcW w:w="2524" w:type="dxa"/>
            <w:vAlign w:val="center"/>
          </w:tcPr>
          <w:p w14:paraId="229E115C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1676" w:type="dxa"/>
            <w:vAlign w:val="center"/>
          </w:tcPr>
          <w:p w14:paraId="250CB909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  <w:r w:rsidRPr="007D4C06">
              <w:rPr>
                <w:rFonts w:ascii="Open Sans" w:hAnsi="Open Sans" w:cs="Open Sans"/>
                <w:sz w:val="28"/>
                <w:szCs w:val="28"/>
              </w:rPr>
              <w:t>Telefon:</w:t>
            </w:r>
          </w:p>
        </w:tc>
        <w:tc>
          <w:tcPr>
            <w:tcW w:w="3098" w:type="dxa"/>
            <w:vAlign w:val="center"/>
          </w:tcPr>
          <w:p w14:paraId="7423541A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A226FF" w:rsidRPr="007D4C06" w14:paraId="566A40FB" w14:textId="77777777" w:rsidTr="00A226FF">
        <w:trPr>
          <w:trHeight w:hRule="exact" w:val="567"/>
        </w:trPr>
        <w:tc>
          <w:tcPr>
            <w:tcW w:w="2647" w:type="dxa"/>
            <w:vAlign w:val="center"/>
          </w:tcPr>
          <w:p w14:paraId="5EF18620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  <w:r w:rsidRPr="007D4C06">
              <w:rPr>
                <w:rFonts w:ascii="Open Sans" w:hAnsi="Open Sans" w:cs="Open Sans"/>
                <w:sz w:val="28"/>
                <w:szCs w:val="28"/>
              </w:rPr>
              <w:t>Straße:</w:t>
            </w:r>
          </w:p>
        </w:tc>
        <w:tc>
          <w:tcPr>
            <w:tcW w:w="2524" w:type="dxa"/>
            <w:vAlign w:val="center"/>
          </w:tcPr>
          <w:p w14:paraId="72B35DE0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1676" w:type="dxa"/>
            <w:vAlign w:val="center"/>
          </w:tcPr>
          <w:p w14:paraId="66255BED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  <w:r w:rsidRPr="007D4C06">
              <w:rPr>
                <w:rFonts w:ascii="Open Sans" w:hAnsi="Open Sans" w:cs="Open Sans"/>
                <w:sz w:val="28"/>
                <w:szCs w:val="28"/>
              </w:rPr>
              <w:t>Fax:</w:t>
            </w:r>
          </w:p>
        </w:tc>
        <w:tc>
          <w:tcPr>
            <w:tcW w:w="3098" w:type="dxa"/>
            <w:vAlign w:val="center"/>
          </w:tcPr>
          <w:p w14:paraId="42446F2F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A226FF" w:rsidRPr="007D4C06" w14:paraId="02233052" w14:textId="77777777" w:rsidTr="00A226FF">
        <w:trPr>
          <w:trHeight w:hRule="exact" w:val="567"/>
        </w:trPr>
        <w:tc>
          <w:tcPr>
            <w:tcW w:w="2647" w:type="dxa"/>
            <w:vAlign w:val="center"/>
          </w:tcPr>
          <w:p w14:paraId="454BAE08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  <w:r w:rsidRPr="007D4C06">
              <w:rPr>
                <w:rFonts w:ascii="Open Sans" w:hAnsi="Open Sans" w:cs="Open Sans"/>
                <w:sz w:val="28"/>
                <w:szCs w:val="28"/>
              </w:rPr>
              <w:t>PLZ/Ort:</w:t>
            </w:r>
          </w:p>
        </w:tc>
        <w:tc>
          <w:tcPr>
            <w:tcW w:w="2524" w:type="dxa"/>
            <w:vAlign w:val="center"/>
          </w:tcPr>
          <w:p w14:paraId="03604260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1676" w:type="dxa"/>
            <w:tcBorders>
              <w:bottom w:val="single" w:sz="4" w:space="0" w:color="auto"/>
            </w:tcBorders>
            <w:vAlign w:val="center"/>
          </w:tcPr>
          <w:p w14:paraId="1EDF0BB5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  <w:r w:rsidRPr="007D4C06">
              <w:rPr>
                <w:rFonts w:ascii="Open Sans" w:hAnsi="Open Sans" w:cs="Open Sans"/>
                <w:sz w:val="28"/>
                <w:szCs w:val="28"/>
              </w:rPr>
              <w:t>E-Mail: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vAlign w:val="center"/>
          </w:tcPr>
          <w:p w14:paraId="6DD0E662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A226FF" w:rsidRPr="007D4C06" w14:paraId="668E3D5B" w14:textId="77777777" w:rsidTr="00A226FF">
        <w:trPr>
          <w:trHeight w:hRule="exact" w:val="567"/>
        </w:trPr>
        <w:tc>
          <w:tcPr>
            <w:tcW w:w="2647" w:type="dxa"/>
            <w:vAlign w:val="center"/>
          </w:tcPr>
          <w:p w14:paraId="1B0170DD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  <w:r w:rsidRPr="007D4C06">
              <w:rPr>
                <w:rFonts w:ascii="Open Sans" w:hAnsi="Open Sans" w:cs="Open Sans"/>
                <w:sz w:val="28"/>
                <w:szCs w:val="28"/>
              </w:rPr>
              <w:t>Land:</w:t>
            </w:r>
          </w:p>
        </w:tc>
        <w:tc>
          <w:tcPr>
            <w:tcW w:w="2524" w:type="dxa"/>
            <w:tcBorders>
              <w:right w:val="single" w:sz="4" w:space="0" w:color="auto"/>
            </w:tcBorders>
            <w:vAlign w:val="center"/>
          </w:tcPr>
          <w:p w14:paraId="2153952C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8E7D06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3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EFFF5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A226FF" w:rsidRPr="007D4C06" w14:paraId="3CA2A50A" w14:textId="77777777" w:rsidTr="00A226FF">
        <w:trPr>
          <w:trHeight w:hRule="exact" w:val="567"/>
        </w:trPr>
        <w:tc>
          <w:tcPr>
            <w:tcW w:w="2647" w:type="dxa"/>
            <w:vAlign w:val="center"/>
          </w:tcPr>
          <w:p w14:paraId="79D4C6B7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  <w:r w:rsidRPr="007D4C06">
              <w:rPr>
                <w:rFonts w:ascii="Open Sans" w:hAnsi="Open Sans" w:cs="Open Sans"/>
                <w:sz w:val="28"/>
                <w:szCs w:val="28"/>
              </w:rPr>
              <w:t>Ansprechpartner:</w:t>
            </w:r>
          </w:p>
        </w:tc>
        <w:tc>
          <w:tcPr>
            <w:tcW w:w="2524" w:type="dxa"/>
            <w:vAlign w:val="center"/>
          </w:tcPr>
          <w:p w14:paraId="72D84194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</w:tcBorders>
            <w:vAlign w:val="center"/>
          </w:tcPr>
          <w:p w14:paraId="6D58C891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  <w:r w:rsidRPr="007D4C06">
              <w:rPr>
                <w:rFonts w:ascii="Open Sans" w:hAnsi="Open Sans" w:cs="Open Sans"/>
                <w:sz w:val="28"/>
                <w:szCs w:val="28"/>
              </w:rPr>
              <w:t>Abteilung:</w:t>
            </w:r>
          </w:p>
        </w:tc>
        <w:tc>
          <w:tcPr>
            <w:tcW w:w="3098" w:type="dxa"/>
            <w:tcBorders>
              <w:top w:val="single" w:sz="4" w:space="0" w:color="auto"/>
            </w:tcBorders>
            <w:vAlign w:val="center"/>
          </w:tcPr>
          <w:p w14:paraId="021361FC" w14:textId="77777777" w:rsidR="00A226FF" w:rsidRPr="007D4C06" w:rsidRDefault="00A226FF" w:rsidP="00F96C58">
            <w:pPr>
              <w:tabs>
                <w:tab w:val="left" w:pos="2268"/>
                <w:tab w:val="left" w:leader="underscore" w:pos="9639"/>
              </w:tabs>
              <w:ind w:left="142"/>
              <w:rPr>
                <w:rFonts w:ascii="Open Sans" w:hAnsi="Open Sans" w:cs="Open Sans"/>
                <w:sz w:val="28"/>
                <w:szCs w:val="28"/>
              </w:rPr>
            </w:pPr>
          </w:p>
        </w:tc>
      </w:tr>
    </w:tbl>
    <w:p w14:paraId="74768660" w14:textId="77777777" w:rsidR="00C542D9" w:rsidRPr="00C542D9" w:rsidRDefault="00C542D9" w:rsidP="00C542D9">
      <w:pPr>
        <w:ind w:left="284"/>
        <w:rPr>
          <w:rFonts w:ascii="Open Sans" w:hAnsi="Open Sans" w:cs="Open Sans"/>
          <w:sz w:val="22"/>
          <w:szCs w:val="22"/>
        </w:rPr>
      </w:pPr>
    </w:p>
    <w:p w14:paraId="020E0D43" w14:textId="77777777" w:rsidR="00C542D9" w:rsidRPr="00C542D9" w:rsidRDefault="00C542D9" w:rsidP="00C542D9">
      <w:pPr>
        <w:ind w:left="142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Die </w:t>
      </w:r>
      <w:r w:rsidRPr="00C542D9">
        <w:rPr>
          <w:rFonts w:ascii="Open Sans" w:hAnsi="Open Sans" w:cs="Open Sans"/>
          <w:b/>
          <w:sz w:val="20"/>
        </w:rPr>
        <w:t>Heftmaschine SHA</w:t>
      </w:r>
      <w:r w:rsidRPr="00C542D9">
        <w:rPr>
          <w:rFonts w:ascii="Open Sans" w:hAnsi="Open Sans" w:cs="Open Sans"/>
          <w:sz w:val="20"/>
        </w:rPr>
        <w:t xml:space="preserve"> wird in verschiedenen Ausführungen gefertigt. Um Ihnen ein </w:t>
      </w:r>
      <w:r w:rsidRPr="00C542D9">
        <w:rPr>
          <w:rFonts w:ascii="Open Sans" w:hAnsi="Open Sans" w:cs="Open Sans"/>
          <w:sz w:val="20"/>
        </w:rPr>
        <w:br/>
        <w:t>Angebot ausarbeiten zu können möchten wir Sie bitten, die nachfolgenden Fragen so genau wie möglich zu beantworten.</w:t>
      </w:r>
    </w:p>
    <w:p w14:paraId="701F6488" w14:textId="77777777" w:rsidR="00C542D9" w:rsidRPr="00C542D9" w:rsidRDefault="00C542D9" w:rsidP="00C542D9">
      <w:pPr>
        <w:ind w:left="142"/>
        <w:rPr>
          <w:rFonts w:ascii="Open Sans" w:hAnsi="Open Sans" w:cs="Open Sans"/>
          <w:sz w:val="20"/>
        </w:rPr>
      </w:pPr>
    </w:p>
    <w:p w14:paraId="542149C5" w14:textId="77777777" w:rsidR="00C542D9" w:rsidRDefault="00C542D9" w:rsidP="00C542D9">
      <w:pPr>
        <w:ind w:left="142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b/>
          <w:sz w:val="20"/>
        </w:rPr>
        <w:t xml:space="preserve">Heftmaschine SHA </w:t>
      </w:r>
      <w:r w:rsidRPr="00C542D9">
        <w:rPr>
          <w:rFonts w:ascii="Open Sans" w:hAnsi="Open Sans" w:cs="Open Sans"/>
          <w:sz w:val="20"/>
        </w:rPr>
        <w:t xml:space="preserve"> für die automatische Verarbeitung von flachen Kartonzuschnitten aus:</w:t>
      </w:r>
      <w:r w:rsidRPr="00C542D9">
        <w:rPr>
          <w:rFonts w:ascii="Open Sans" w:hAnsi="Open Sans" w:cs="Open Sans"/>
          <w:sz w:val="20"/>
        </w:rPr>
        <w:br/>
        <w:t>Voll-, Einfach- oder Doppelwellpappe zu Stülpböden und Stülpdeckeln (</w:t>
      </w:r>
      <w:proofErr w:type="spellStart"/>
      <w:r w:rsidRPr="00C542D9">
        <w:rPr>
          <w:rFonts w:ascii="Open Sans" w:hAnsi="Open Sans" w:cs="Open Sans"/>
          <w:sz w:val="20"/>
        </w:rPr>
        <w:t>Kartontrays</w:t>
      </w:r>
      <w:proofErr w:type="spellEnd"/>
      <w:r w:rsidRPr="00C542D9">
        <w:rPr>
          <w:rFonts w:ascii="Open Sans" w:hAnsi="Open Sans" w:cs="Open Sans"/>
          <w:sz w:val="20"/>
        </w:rPr>
        <w:t xml:space="preserve">). </w:t>
      </w:r>
    </w:p>
    <w:p w14:paraId="5DB323A8" w14:textId="0DA796F2" w:rsidR="00C542D9" w:rsidRDefault="00C542D9" w:rsidP="00C542D9">
      <w:pPr>
        <w:ind w:left="142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566B7F" wp14:editId="24B415FD">
                <wp:simplePos x="0" y="0"/>
                <wp:positionH relativeFrom="column">
                  <wp:posOffset>106845</wp:posOffset>
                </wp:positionH>
                <wp:positionV relativeFrom="paragraph">
                  <wp:posOffset>83572</wp:posOffset>
                </wp:positionV>
                <wp:extent cx="6248151" cy="532738"/>
                <wp:effectExtent l="0" t="0" r="19685" b="2032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151" cy="532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C0B87" w14:textId="40A878A6" w:rsidR="00C542D9" w:rsidRPr="00C542D9" w:rsidRDefault="00C542D9" w:rsidP="00C542D9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C542D9"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 xml:space="preserve">Bitte senden Sie uns </w:t>
                            </w:r>
                            <w:proofErr w:type="spellStart"/>
                            <w:r w:rsidRPr="00C542D9"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>Mustertrays</w:t>
                            </w:r>
                            <w:proofErr w:type="spellEnd"/>
                            <w:r w:rsidRPr="00C542D9"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 xml:space="preserve">, um mit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>H</w:t>
                            </w:r>
                            <w:r w:rsidRPr="00C542D9"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>eftversuchen die geeignete Heftklammer bestimmen können.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66B7F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left:0;text-align:left;margin-left:8.4pt;margin-top:6.6pt;width:492pt;height:41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" fillcolor="white [3201]" strokeweight=".5pt">
                <v:textbox>
                  <w:txbxContent>
                    <w:p w14:paraId="56AC0B87" w14:textId="40A878A6" w:rsidR="00C542D9" w:rsidRPr="00C542D9" w:rsidRDefault="00C542D9" w:rsidP="00C542D9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C542D9">
                        <w:rPr>
                          <w:rFonts w:ascii="Open Sans" w:hAnsi="Open Sans" w:cs="Open Sans"/>
                          <w:b/>
                          <w:bCs/>
                        </w:rPr>
                        <w:t xml:space="preserve">Bitte senden Sie uns Mustertrays, um mit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</w:rPr>
                        <w:t>H</w:t>
                      </w:r>
                      <w:r w:rsidRPr="00C542D9">
                        <w:rPr>
                          <w:rFonts w:ascii="Open Sans" w:hAnsi="Open Sans" w:cs="Open Sans"/>
                          <w:b/>
                          <w:bCs/>
                        </w:rPr>
                        <w:t>eftversuchen die geeignete Heftklammer bestimmen können.</w:t>
                      </w:r>
                    </w:p>
                  </w:txbxContent>
                </v:textbox>
              </v:shape>
            </w:pict>
          </mc:Fallback>
        </mc:AlternateContent>
      </w:r>
    </w:p>
    <w:p w14:paraId="7F60A127" w14:textId="5FAE2E0E" w:rsidR="00C542D9" w:rsidRDefault="00C542D9" w:rsidP="00C542D9">
      <w:pPr>
        <w:ind w:left="142"/>
        <w:rPr>
          <w:rFonts w:ascii="Open Sans" w:hAnsi="Open Sans" w:cs="Open Sans"/>
          <w:b/>
          <w:sz w:val="20"/>
          <w:u w:val="single"/>
        </w:rPr>
      </w:pPr>
      <w:r w:rsidRPr="00C542D9">
        <w:rPr>
          <w:rFonts w:ascii="Open Sans" w:hAnsi="Open Sans" w:cs="Open Sans"/>
          <w:sz w:val="20"/>
        </w:rPr>
        <w:br/>
      </w:r>
    </w:p>
    <w:p w14:paraId="3829ACF9" w14:textId="77777777" w:rsidR="00C542D9" w:rsidRPr="00C542D9" w:rsidRDefault="00C542D9" w:rsidP="00C542D9">
      <w:pPr>
        <w:ind w:left="142"/>
        <w:rPr>
          <w:rFonts w:ascii="Open Sans" w:hAnsi="Open Sans" w:cs="Open Sans"/>
          <w:b/>
          <w:sz w:val="20"/>
          <w:u w:val="single"/>
        </w:rPr>
      </w:pPr>
    </w:p>
    <w:p w14:paraId="08DF667E" w14:textId="58AD8ACE" w:rsidR="00C542D9" w:rsidRPr="00C542D9" w:rsidRDefault="00C542D9" w:rsidP="00C542D9">
      <w:pPr>
        <w:ind w:left="142"/>
        <w:rPr>
          <w:rFonts w:ascii="Open Sans" w:hAnsi="Open Sans" w:cs="Open Sans"/>
          <w:b/>
          <w:sz w:val="20"/>
          <w:u w:val="single"/>
        </w:rPr>
      </w:pPr>
      <w:r w:rsidRPr="00C542D9">
        <w:rPr>
          <w:rFonts w:ascii="Open Sans" w:hAnsi="Open Sans" w:cs="Open Sans"/>
          <w:b/>
          <w:noProof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954A77" wp14:editId="6456A333">
                <wp:simplePos x="0" y="0"/>
                <wp:positionH relativeFrom="column">
                  <wp:posOffset>1560195</wp:posOffset>
                </wp:positionH>
                <wp:positionV relativeFrom="paragraph">
                  <wp:posOffset>38735</wp:posOffset>
                </wp:positionV>
                <wp:extent cx="3494405" cy="914400"/>
                <wp:effectExtent l="0" t="0" r="0" b="0"/>
                <wp:wrapNone/>
                <wp:docPr id="8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4405" cy="914400"/>
                          <a:chOff x="3451" y="7333"/>
                          <a:chExt cx="5503" cy="1440"/>
                        </a:xfrm>
                      </wpg:grpSpPr>
                      <wps:wsp>
                        <wps:cNvPr id="87" name="Text Box 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51" y="7333"/>
                            <a:ext cx="463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C1996" w14:textId="77777777" w:rsidR="00C542D9" w:rsidRDefault="00C542D9" w:rsidP="00C542D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F03853" wp14:editId="24AD738A">
                                    <wp:extent cx="2759710" cy="823595"/>
                                    <wp:effectExtent l="0" t="0" r="2540" b="0"/>
                                    <wp:docPr id="13" name="Bild 2" descr="Trays-Skizze 100x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Trays-Skizze 100x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59710" cy="8235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" name="Text Box 6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51" y="7829"/>
                            <a:ext cx="1703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62F21" w14:textId="77777777" w:rsidR="00C542D9" w:rsidRPr="00DE0CE5" w:rsidRDefault="00C542D9" w:rsidP="00C542D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E0CE5">
                                <w:rPr>
                                  <w:rFonts w:ascii="Arial" w:hAnsi="Arial" w:cs="Arial"/>
                                  <w:sz w:val="20"/>
                                </w:rPr>
                                <w:t>Doppelheftung</w:t>
                              </w:r>
                            </w:p>
                            <w:p w14:paraId="12BACF18" w14:textId="77777777" w:rsidR="00C542D9" w:rsidRPr="00DE0CE5" w:rsidRDefault="00C542D9" w:rsidP="00C542D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E0CE5">
                                <w:rPr>
                                  <w:rFonts w:ascii="Arial" w:hAnsi="Arial" w:cs="Arial"/>
                                  <w:sz w:val="20"/>
                                </w:rPr>
                                <w:t>ab 120mm Höhe</w:t>
                              </w:r>
                            </w:p>
                            <w:p w14:paraId="23A797D9" w14:textId="77777777" w:rsidR="00C542D9" w:rsidRDefault="00C542D9" w:rsidP="00C542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54A77" id="Group 146" o:spid="_x0000_s1027" style="position:absolute;left:0;text-align:left;margin-left:122.85pt;margin-top:3.05pt;width:275.15pt;height:1in;z-index:251660288" coordorigin="3451,7333" coordsize="5503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">
                <v:shape id="Text Box 37" o:spid="_x0000_s1028" type="#_x0000_t202" style="position:absolute;left:3451;top:7333;width:463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" filled="f" stroked="f">
                  <o:lock v:ext="edit" aspectratio="t"/>
                  <v:textbox style="mso-fit-shape-to-text:t">
                    <w:txbxContent>
                      <w:p w14:paraId="65FC1996" w14:textId="77777777" w:rsidR="00C542D9" w:rsidRDefault="00C542D9" w:rsidP="00C542D9">
                        <w:r>
                          <w:rPr>
                            <w:noProof/>
                          </w:rPr>
                          <w:drawing>
                            <wp:inline distT="0" distB="0" distL="0" distR="0" wp14:anchorId="12F03853" wp14:editId="24AD738A">
                              <wp:extent cx="2759710" cy="823595"/>
                              <wp:effectExtent l="0" t="0" r="2540" b="0"/>
                              <wp:docPr id="13" name="Bild 2" descr="Trays-Skizze 100x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Trays-Skizze 100x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59710" cy="823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7" o:spid="_x0000_s1029" type="#_x0000_t202" style="position:absolute;left:7251;top:7829;width:1703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o:lock v:ext="edit" aspectratio="t"/>
                  <v:textbox>
                    <w:txbxContent>
                      <w:p w14:paraId="2D362F21" w14:textId="77777777" w:rsidR="00C542D9" w:rsidRPr="00DE0CE5" w:rsidRDefault="00C542D9" w:rsidP="00C542D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DE0CE5">
                          <w:rPr>
                            <w:rFonts w:ascii="Arial" w:hAnsi="Arial" w:cs="Arial"/>
                            <w:sz w:val="20"/>
                          </w:rPr>
                          <w:t>Doppelheftung</w:t>
                        </w:r>
                      </w:p>
                      <w:p w14:paraId="12BACF18" w14:textId="77777777" w:rsidR="00C542D9" w:rsidRPr="00DE0CE5" w:rsidRDefault="00C542D9" w:rsidP="00C542D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DE0CE5">
                          <w:rPr>
                            <w:rFonts w:ascii="Arial" w:hAnsi="Arial" w:cs="Arial"/>
                            <w:sz w:val="20"/>
                          </w:rPr>
                          <w:t>ab 120mm Höhe</w:t>
                        </w:r>
                      </w:p>
                      <w:p w14:paraId="23A797D9" w14:textId="77777777" w:rsidR="00C542D9" w:rsidRDefault="00C542D9" w:rsidP="00C542D9"/>
                    </w:txbxContent>
                  </v:textbox>
                </v:shape>
              </v:group>
            </w:pict>
          </mc:Fallback>
        </mc:AlternateContent>
      </w:r>
    </w:p>
    <w:p w14:paraId="7D6B93A9" w14:textId="77777777" w:rsidR="00C542D9" w:rsidRPr="00C542D9" w:rsidRDefault="00C542D9" w:rsidP="00C542D9">
      <w:pPr>
        <w:ind w:left="142"/>
        <w:rPr>
          <w:rFonts w:ascii="Open Sans" w:hAnsi="Open Sans" w:cs="Open Sans"/>
          <w:b/>
          <w:sz w:val="20"/>
          <w:u w:val="single"/>
        </w:rPr>
      </w:pPr>
    </w:p>
    <w:p w14:paraId="230CBAD3" w14:textId="77777777" w:rsidR="00C542D9" w:rsidRPr="00C542D9" w:rsidRDefault="00C542D9" w:rsidP="00C542D9">
      <w:pPr>
        <w:ind w:left="142"/>
        <w:rPr>
          <w:rFonts w:ascii="Open Sans" w:hAnsi="Open Sans" w:cs="Open Sans"/>
          <w:b/>
          <w:sz w:val="20"/>
          <w:u w:val="single"/>
        </w:rPr>
      </w:pPr>
      <w:r w:rsidRPr="00C542D9">
        <w:rPr>
          <w:rFonts w:ascii="Open Sans" w:hAnsi="Open Sans" w:cs="Open Sans"/>
          <w:b/>
          <w:noProof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BFD1FD" wp14:editId="5BE7B76B">
                <wp:simplePos x="0" y="0"/>
                <wp:positionH relativeFrom="column">
                  <wp:posOffset>1000760</wp:posOffset>
                </wp:positionH>
                <wp:positionV relativeFrom="paragraph">
                  <wp:posOffset>86995</wp:posOffset>
                </wp:positionV>
                <wp:extent cx="2406015" cy="444500"/>
                <wp:effectExtent l="0" t="0" r="0" b="0"/>
                <wp:wrapNone/>
                <wp:docPr id="8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015" cy="444500"/>
                          <a:chOff x="2570" y="7899"/>
                          <a:chExt cx="3789" cy="700"/>
                        </a:xfrm>
                      </wpg:grpSpPr>
                      <wps:wsp>
                        <wps:cNvPr id="84" name="Text Box 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160" y="7899"/>
                            <a:ext cx="1199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B6B2A" w14:textId="77777777" w:rsidR="00C542D9" w:rsidRPr="00DE0CE5" w:rsidRDefault="00C542D9" w:rsidP="00C542D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E0CE5">
                                <w:rPr>
                                  <w:rFonts w:ascii="Arial" w:hAnsi="Arial" w:cs="Arial"/>
                                  <w:sz w:val="20"/>
                                </w:rPr>
                                <w:t>Länge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6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70" y="7994"/>
                            <a:ext cx="1703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ACCA8" w14:textId="77777777" w:rsidR="00C542D9" w:rsidRPr="00DE0CE5" w:rsidRDefault="00C542D9" w:rsidP="00C542D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E0CE5">
                                <w:rPr>
                                  <w:rFonts w:ascii="Arial" w:hAnsi="Arial" w:cs="Arial"/>
                                  <w:sz w:val="20"/>
                                </w:rPr>
                                <w:t>Einzelheftung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FD1FD" id="Group 145" o:spid="_x0000_s1030" style="position:absolute;left:0;text-align:left;margin-left:78.8pt;margin-top:6.85pt;width:189.45pt;height:35pt;z-index:251675648" coordorigin="2570,7899" coordsize="3789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">
                <v:shape id="Text Box 40" o:spid="_x0000_s1031" type="#_x0000_t202" style="position:absolute;left:5160;top:7899;width:1199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o:lock v:ext="edit" aspectratio="t"/>
                  <v:textbox>
                    <w:txbxContent>
                      <w:p w14:paraId="160B6B2A" w14:textId="77777777" w:rsidR="00C542D9" w:rsidRPr="00DE0CE5" w:rsidRDefault="00C542D9" w:rsidP="00C542D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DE0CE5">
                          <w:rPr>
                            <w:rFonts w:ascii="Arial" w:hAnsi="Arial" w:cs="Arial"/>
                            <w:sz w:val="20"/>
                          </w:rPr>
                          <w:t>Länge</w:t>
                        </w:r>
                      </w:p>
                    </w:txbxContent>
                  </v:textbox>
                </v:shape>
                <v:shape id="Text Box 66" o:spid="_x0000_s1032" type="#_x0000_t202" style="position:absolute;left:2570;top:7994;width:1703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o:lock v:ext="edit" aspectratio="t"/>
                  <v:textbox>
                    <w:txbxContent>
                      <w:p w14:paraId="543ACCA8" w14:textId="77777777" w:rsidR="00C542D9" w:rsidRPr="00DE0CE5" w:rsidRDefault="00C542D9" w:rsidP="00C542D9">
                        <w:pPr>
                          <w:rPr>
                            <w:rFonts w:ascii="Arial" w:hAnsi="Arial" w:cs="Arial"/>
                          </w:rPr>
                        </w:pPr>
                        <w:r w:rsidRPr="00DE0CE5">
                          <w:rPr>
                            <w:rFonts w:ascii="Arial" w:hAnsi="Arial" w:cs="Arial"/>
                            <w:sz w:val="20"/>
                          </w:rPr>
                          <w:t>Einzelheftung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67F104" w14:textId="77777777" w:rsidR="00C542D9" w:rsidRPr="00C542D9" w:rsidRDefault="00C542D9" w:rsidP="00C542D9">
      <w:pPr>
        <w:ind w:left="142"/>
        <w:rPr>
          <w:rFonts w:ascii="Open Sans" w:hAnsi="Open Sans" w:cs="Open Sans"/>
          <w:b/>
          <w:sz w:val="20"/>
          <w:u w:val="single"/>
        </w:rPr>
      </w:pPr>
    </w:p>
    <w:p w14:paraId="4096016B" w14:textId="77777777" w:rsidR="00C542D9" w:rsidRPr="00C542D9" w:rsidRDefault="00C542D9" w:rsidP="00C542D9">
      <w:pPr>
        <w:ind w:left="142"/>
        <w:rPr>
          <w:rFonts w:ascii="Open Sans" w:hAnsi="Open Sans" w:cs="Open Sans"/>
          <w:b/>
          <w:sz w:val="20"/>
          <w:u w:val="single"/>
        </w:rPr>
      </w:pPr>
    </w:p>
    <w:p w14:paraId="55C12CFA" w14:textId="77777777" w:rsidR="00C542D9" w:rsidRPr="00C542D9" w:rsidRDefault="00C542D9" w:rsidP="00C542D9">
      <w:pPr>
        <w:ind w:left="142"/>
        <w:rPr>
          <w:rFonts w:ascii="Open Sans" w:hAnsi="Open Sans" w:cs="Open Sans"/>
          <w:b/>
          <w:sz w:val="20"/>
          <w:u w:val="single"/>
        </w:rPr>
      </w:pPr>
      <w:r w:rsidRPr="00C542D9">
        <w:rPr>
          <w:rFonts w:ascii="Open Sans" w:hAnsi="Open Sans" w:cs="Open Sans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745BE9" wp14:editId="01F6E3E6">
                <wp:simplePos x="0" y="0"/>
                <wp:positionH relativeFrom="column">
                  <wp:posOffset>3121025</wp:posOffset>
                </wp:positionH>
                <wp:positionV relativeFrom="paragraph">
                  <wp:posOffset>158115</wp:posOffset>
                </wp:positionV>
                <wp:extent cx="3065780" cy="2058035"/>
                <wp:effectExtent l="0" t="0" r="0" b="0"/>
                <wp:wrapNone/>
                <wp:docPr id="82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5780" cy="205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C51FD" id="Rectangle 7" o:spid="_x0000_s1026" style="position:absolute;margin-left:245.75pt;margin-top:12.45pt;width:241.4pt;height:162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" filled="f" stroked="f">
                <o:lock v:ext="edit" aspectratio="t"/>
              </v:rect>
            </w:pict>
          </mc:Fallback>
        </mc:AlternateContent>
      </w:r>
    </w:p>
    <w:p w14:paraId="6EE75B1E" w14:textId="77777777" w:rsidR="00C542D9" w:rsidRPr="00C542D9" w:rsidRDefault="00C542D9" w:rsidP="00C542D9">
      <w:pPr>
        <w:numPr>
          <w:ilvl w:val="0"/>
          <w:numId w:val="25"/>
        </w:numPr>
        <w:tabs>
          <w:tab w:val="clear" w:pos="360"/>
          <w:tab w:val="left" w:pos="426"/>
        </w:tabs>
        <w:ind w:left="142" w:firstLine="0"/>
        <w:rPr>
          <w:rFonts w:ascii="Open Sans" w:hAnsi="Open Sans" w:cs="Open Sans"/>
          <w:b/>
          <w:sz w:val="20"/>
          <w:u w:val="single"/>
        </w:rPr>
      </w:pPr>
      <w:r w:rsidRPr="00C542D9">
        <w:rPr>
          <w:rFonts w:ascii="Open Sans" w:hAnsi="Open Sans" w:cs="Open Sans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919165" wp14:editId="2683BB4B">
                <wp:simplePos x="0" y="0"/>
                <wp:positionH relativeFrom="column">
                  <wp:posOffset>4409440</wp:posOffset>
                </wp:positionH>
                <wp:positionV relativeFrom="paragraph">
                  <wp:posOffset>105410</wp:posOffset>
                </wp:positionV>
                <wp:extent cx="631190" cy="294005"/>
                <wp:effectExtent l="0" t="0" r="0" b="0"/>
                <wp:wrapNone/>
                <wp:docPr id="8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4A759" w14:textId="77777777" w:rsidR="00C542D9" w:rsidRPr="009B7F7B" w:rsidRDefault="00C542D9" w:rsidP="00C542D9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B7F7B">
                              <w:rPr>
                                <w:rFonts w:ascii="Arial" w:hAnsi="Arial" w:cs="Arial"/>
                                <w:sz w:val="20"/>
                              </w:rPr>
                              <w:t>Höhe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19165" id="Text Box 191" o:spid="_x0000_s1033" type="#_x0000_t202" style="position:absolute;left:0;text-align:left;margin-left:347.2pt;margin-top:8.3pt;width:49.7pt;height:23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" filled="f" stroked="f">
                <v:textbox>
                  <w:txbxContent>
                    <w:p w14:paraId="5FC4A759" w14:textId="77777777" w:rsidR="00C542D9" w:rsidRPr="009B7F7B" w:rsidRDefault="00C542D9" w:rsidP="00C542D9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9B7F7B">
                        <w:rPr>
                          <w:rFonts w:ascii="Arial" w:hAnsi="Arial" w:cs="Arial"/>
                          <w:sz w:val="20"/>
                        </w:rPr>
                        <w:t>Höhe</w:t>
                      </w:r>
                    </w:p>
                  </w:txbxContent>
                </v:textbox>
              </v:shape>
            </w:pict>
          </mc:Fallback>
        </mc:AlternateContent>
      </w:r>
      <w:r w:rsidRPr="00C542D9">
        <w:rPr>
          <w:rFonts w:ascii="Open Sans" w:hAnsi="Open Sans" w:cs="Open Sans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4F082" wp14:editId="067B70EA">
                <wp:simplePos x="0" y="0"/>
                <wp:positionH relativeFrom="column">
                  <wp:posOffset>4409440</wp:posOffset>
                </wp:positionH>
                <wp:positionV relativeFrom="paragraph">
                  <wp:posOffset>99060</wp:posOffset>
                </wp:positionV>
                <wp:extent cx="0" cy="244475"/>
                <wp:effectExtent l="0" t="0" r="0" b="0"/>
                <wp:wrapNone/>
                <wp:docPr id="80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9C60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9" o:spid="_x0000_s1026" type="#_x0000_t32" style="position:absolute;margin-left:347.2pt;margin-top:7.8pt;width:0;height:1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">
                <v:stroke startarrow="block" endarrow="block"/>
              </v:shape>
            </w:pict>
          </mc:Fallback>
        </mc:AlternateContent>
      </w:r>
      <w:r w:rsidRPr="00C542D9">
        <w:rPr>
          <w:rFonts w:ascii="Open Sans" w:hAnsi="Open Sans" w:cs="Open Sans"/>
          <w:b/>
          <w:noProof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8A771A3" wp14:editId="5ABF4FA2">
                <wp:simplePos x="0" y="0"/>
                <wp:positionH relativeFrom="column">
                  <wp:posOffset>3406775</wp:posOffset>
                </wp:positionH>
                <wp:positionV relativeFrom="paragraph">
                  <wp:posOffset>96520</wp:posOffset>
                </wp:positionV>
                <wp:extent cx="2084070" cy="1487170"/>
                <wp:effectExtent l="0" t="0" r="0" b="0"/>
                <wp:wrapNone/>
                <wp:docPr id="7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070" cy="1487170"/>
                          <a:chOff x="6365" y="9025"/>
                          <a:chExt cx="3282" cy="2342"/>
                        </a:xfrm>
                      </wpg:grpSpPr>
                      <wps:wsp>
                        <wps:cNvPr id="73" name="Rectangle 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55" y="10966"/>
                            <a:ext cx="2498" cy="398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15" y="10966"/>
                            <a:ext cx="332" cy="398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65" y="9025"/>
                            <a:ext cx="331" cy="398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55" y="9025"/>
                            <a:ext cx="2498" cy="398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15" y="9025"/>
                            <a:ext cx="332" cy="398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65" y="10969"/>
                            <a:ext cx="331" cy="398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65" y="9423"/>
                            <a:ext cx="3277" cy="1581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0E841" id="Group 185" o:spid="_x0000_s1026" style="position:absolute;margin-left:268.25pt;margin-top:7.6pt;width:164.1pt;height:117.1pt;z-index:251692032" coordorigin="6365,9025" coordsize="3282,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">
                <v:rect id="Rectangle 10" o:spid="_x0000_s1027" style="position:absolute;left:6755;top:10966;width:249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" fillcolor="#eaeaea" strokeweight="1pt">
                  <o:lock v:ext="edit" aspectratio="t"/>
                </v:rect>
                <v:rect id="Rectangle 12" o:spid="_x0000_s1028" style="position:absolute;left:9315;top:10966;width:332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" fillcolor="#eaeaea" strokeweight="1pt">
                  <o:lock v:ext="edit" aspectratio="t"/>
                </v:rect>
                <v:rect id="Rectangle 14" o:spid="_x0000_s1029" style="position:absolute;left:6365;top:9025;width:331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" fillcolor="#eaeaea" strokeweight="1pt">
                  <o:lock v:ext="edit" aspectratio="t"/>
                </v:rect>
                <v:rect id="Rectangle 13" o:spid="_x0000_s1030" style="position:absolute;left:6755;top:9025;width:249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" fillcolor="#eaeaea" strokeweight="1pt">
                  <o:lock v:ext="edit" aspectratio="t"/>
                </v:rect>
                <v:rect id="Rectangle 18" o:spid="_x0000_s1031" style="position:absolute;left:9315;top:9025;width:332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" fillcolor="#eaeaea" strokeweight="1pt">
                  <o:lock v:ext="edit" aspectratio="t"/>
                </v:rect>
                <v:rect id="Rectangle 184" o:spid="_x0000_s1032" style="position:absolute;left:6365;top:10969;width:331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" fillcolor="#eaeaea" strokeweight="1pt">
                  <o:lock v:ext="edit" aspectratio="t"/>
                </v:rect>
                <v:rect id="Rectangle 19" o:spid="_x0000_s1033" style="position:absolute;left:6365;top:9423;width:327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" fillcolor="#eaeaea" strokeweight="1pt">
                  <o:lock v:ext="edit" aspectratio="t"/>
                </v:rect>
              </v:group>
            </w:pict>
          </mc:Fallback>
        </mc:AlternateContent>
      </w:r>
      <w:r w:rsidRPr="00C542D9">
        <w:rPr>
          <w:rFonts w:ascii="Open Sans" w:hAnsi="Open Sans" w:cs="Open Sans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5ED663" wp14:editId="69537A51">
                <wp:simplePos x="0" y="0"/>
                <wp:positionH relativeFrom="column">
                  <wp:posOffset>4311650</wp:posOffset>
                </wp:positionH>
                <wp:positionV relativeFrom="paragraph">
                  <wp:posOffset>105410</wp:posOffset>
                </wp:positionV>
                <wp:extent cx="592455" cy="294005"/>
                <wp:effectExtent l="0" t="0" r="0" b="0"/>
                <wp:wrapNone/>
                <wp:docPr id="71" name="Text Box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245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5CC2B" w14:textId="77777777" w:rsidR="00C542D9" w:rsidRPr="00DE0CE5" w:rsidRDefault="00C542D9" w:rsidP="00C542D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E0CE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Höhe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ED663" id="Text Box 8" o:spid="_x0000_s1034" type="#_x0000_t202" style="position:absolute;left:0;text-align:left;margin-left:339.5pt;margin-top:8.3pt;width:46.65pt;height:23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" filled="f" stroked="f">
                <o:lock v:ext="edit" aspectratio="t"/>
                <v:textbox>
                  <w:txbxContent>
                    <w:p w14:paraId="5445CC2B" w14:textId="77777777" w:rsidR="00C542D9" w:rsidRPr="00DE0CE5" w:rsidRDefault="00C542D9" w:rsidP="00C542D9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DE0CE5">
                        <w:rPr>
                          <w:rFonts w:ascii="Arial" w:hAnsi="Arial" w:cs="Arial"/>
                          <w:b/>
                          <w:sz w:val="20"/>
                        </w:rPr>
                        <w:t>Höhe</w:t>
                      </w:r>
                    </w:p>
                  </w:txbxContent>
                </v:textbox>
              </v:shape>
            </w:pict>
          </mc:Fallback>
        </mc:AlternateContent>
      </w:r>
      <w:r w:rsidRPr="00C542D9">
        <w:rPr>
          <w:rFonts w:ascii="Open Sans" w:hAnsi="Open Sans" w:cs="Open Sans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88540F" wp14:editId="030DAD1A">
                <wp:simplePos x="0" y="0"/>
                <wp:positionH relativeFrom="column">
                  <wp:posOffset>4263390</wp:posOffset>
                </wp:positionH>
                <wp:positionV relativeFrom="paragraph">
                  <wp:posOffset>99060</wp:posOffset>
                </wp:positionV>
                <wp:extent cx="0" cy="244475"/>
                <wp:effectExtent l="0" t="0" r="0" b="0"/>
                <wp:wrapNone/>
                <wp:docPr id="70" name="L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86933" id="Line 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7pt,7.8pt" to="335.7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">
                <v:stroke startarrow="block" endarrow="block"/>
                <o:lock v:ext="edit" aspectratio="t"/>
              </v:line>
            </w:pict>
          </mc:Fallback>
        </mc:AlternateContent>
      </w:r>
      <w:r w:rsidRPr="00C542D9">
        <w:rPr>
          <w:rFonts w:ascii="Open Sans" w:hAnsi="Open Sans" w:cs="Open Sans"/>
          <w:b/>
          <w:sz w:val="20"/>
          <w:u w:val="single"/>
        </w:rPr>
        <w:t xml:space="preserve"> </w:t>
      </w:r>
      <w:proofErr w:type="spellStart"/>
      <w:r w:rsidRPr="00C542D9">
        <w:rPr>
          <w:rFonts w:ascii="Open Sans" w:hAnsi="Open Sans" w:cs="Open Sans"/>
          <w:b/>
          <w:sz w:val="20"/>
          <w:u w:val="single"/>
        </w:rPr>
        <w:t>Zuschnittgröße</w:t>
      </w:r>
      <w:proofErr w:type="spellEnd"/>
    </w:p>
    <w:p w14:paraId="3C9F881B" w14:textId="77777777" w:rsidR="00C542D9" w:rsidRPr="00C542D9" w:rsidRDefault="00C542D9" w:rsidP="00C542D9">
      <w:pPr>
        <w:ind w:left="142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B67644" wp14:editId="78E3F4E8">
                <wp:simplePos x="0" y="0"/>
                <wp:positionH relativeFrom="column">
                  <wp:posOffset>5577840</wp:posOffset>
                </wp:positionH>
                <wp:positionV relativeFrom="paragraph">
                  <wp:posOffset>163195</wp:posOffset>
                </wp:positionV>
                <wp:extent cx="210820" cy="0"/>
                <wp:effectExtent l="0" t="0" r="0" b="0"/>
                <wp:wrapNone/>
                <wp:docPr id="69" name="L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2108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C4DD5" id="Line 2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pt,12.85pt" to="455.8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">
                <o:lock v:ext="edit" aspectratio="t"/>
              </v:line>
            </w:pict>
          </mc:Fallback>
        </mc:AlternateContent>
      </w: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374FD5" wp14:editId="50FE796B">
                <wp:simplePos x="0" y="0"/>
                <wp:positionH relativeFrom="column">
                  <wp:posOffset>5674995</wp:posOffset>
                </wp:positionH>
                <wp:positionV relativeFrom="paragraph">
                  <wp:posOffset>163195</wp:posOffset>
                </wp:positionV>
                <wp:extent cx="0" cy="1003935"/>
                <wp:effectExtent l="0" t="0" r="0" b="0"/>
                <wp:wrapNone/>
                <wp:docPr id="68" name="L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0" cy="1003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00577" id="Line 2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85pt,12.85pt" to="446.8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">
                <v:stroke startarrow="block" endarrow="block"/>
                <o:lock v:ext="edit" aspectratio="t"/>
              </v:line>
            </w:pict>
          </mc:Fallback>
        </mc:AlternateContent>
      </w:r>
      <w:r w:rsidRPr="00C542D9">
        <w:rPr>
          <w:rFonts w:ascii="Open Sans" w:hAnsi="Open Sans" w:cs="Open Sans"/>
          <w:sz w:val="20"/>
        </w:rPr>
        <w:t xml:space="preserve"> Abmessungen der Zuschnitte: </w:t>
      </w:r>
    </w:p>
    <w:p w14:paraId="4F35578A" w14:textId="77777777" w:rsidR="00C542D9" w:rsidRPr="00C542D9" w:rsidRDefault="00C542D9" w:rsidP="00C542D9">
      <w:pPr>
        <w:pStyle w:val="Kopfzeile"/>
        <w:tabs>
          <w:tab w:val="clear" w:pos="4536"/>
          <w:tab w:val="clear" w:pos="9072"/>
          <w:tab w:val="right" w:pos="426"/>
        </w:tabs>
        <w:ind w:left="142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84CBF2" wp14:editId="7A90E717">
                <wp:simplePos x="0" y="0"/>
                <wp:positionH relativeFrom="column">
                  <wp:posOffset>5255895</wp:posOffset>
                </wp:positionH>
                <wp:positionV relativeFrom="paragraph">
                  <wp:posOffset>6985</wp:posOffset>
                </wp:positionV>
                <wp:extent cx="0" cy="968375"/>
                <wp:effectExtent l="0" t="0" r="0" b="0"/>
                <wp:wrapNone/>
                <wp:docPr id="67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8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12C87" id="AutoShape 187" o:spid="_x0000_s1026" type="#_x0000_t32" style="position:absolute;margin-left:413.85pt;margin-top:.55pt;width:0;height:7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"/>
            </w:pict>
          </mc:Fallback>
        </mc:AlternateContent>
      </w: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FE57F1" wp14:editId="6F807251">
                <wp:simplePos x="0" y="0"/>
                <wp:positionH relativeFrom="column">
                  <wp:posOffset>3645535</wp:posOffset>
                </wp:positionH>
                <wp:positionV relativeFrom="paragraph">
                  <wp:posOffset>6985</wp:posOffset>
                </wp:positionV>
                <wp:extent cx="0" cy="970280"/>
                <wp:effectExtent l="0" t="0" r="0" b="0"/>
                <wp:wrapNone/>
                <wp:docPr id="66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0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FCD43" id="AutoShape 186" o:spid="_x0000_s1026" type="#_x0000_t32" style="position:absolute;margin-left:287.05pt;margin-top:.55pt;width:0;height:7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"/>
            </w:pict>
          </mc:Fallback>
        </mc:AlternateContent>
      </w: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AE8F5A" wp14:editId="1CBE4857">
                <wp:simplePos x="0" y="0"/>
                <wp:positionH relativeFrom="column">
                  <wp:posOffset>5261610</wp:posOffset>
                </wp:positionH>
                <wp:positionV relativeFrom="paragraph">
                  <wp:posOffset>6985</wp:posOffset>
                </wp:positionV>
                <wp:extent cx="0" cy="988060"/>
                <wp:effectExtent l="0" t="0" r="0" b="0"/>
                <wp:wrapNone/>
                <wp:docPr id="65" name="L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0" cy="988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5BF8C" id="Line 1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3pt,.55pt" to="414.3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" strokeweight="1pt">
                <o:lock v:ext="edit" aspectratio="t"/>
              </v:line>
            </w:pict>
          </mc:Fallback>
        </mc:AlternateContent>
      </w: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E9E083" wp14:editId="0956D031">
                <wp:simplePos x="0" y="0"/>
                <wp:positionH relativeFrom="column">
                  <wp:posOffset>3645535</wp:posOffset>
                </wp:positionH>
                <wp:positionV relativeFrom="paragraph">
                  <wp:posOffset>6985</wp:posOffset>
                </wp:positionV>
                <wp:extent cx="0" cy="988060"/>
                <wp:effectExtent l="0" t="0" r="0" b="0"/>
                <wp:wrapNone/>
                <wp:docPr id="64" name="L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0" cy="988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70D4E" id="Line 1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05pt,.55pt" to="287.05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" strokeweight="1pt">
                <o:lock v:ext="edit" aspectratio="t"/>
              </v:line>
            </w:pict>
          </mc:Fallback>
        </mc:AlternateContent>
      </w:r>
      <w:r w:rsidRPr="00C542D9">
        <w:rPr>
          <w:rFonts w:ascii="Open Sans" w:hAnsi="Open Sans" w:cs="Open Sans"/>
          <w:sz w:val="20"/>
        </w:rPr>
        <w:tab/>
      </w:r>
      <w:r w:rsidRPr="00C542D9">
        <w:rPr>
          <w:rFonts w:ascii="Open Sans" w:hAnsi="Open Sans" w:cs="Open Sans"/>
          <w:sz w:val="20"/>
        </w:rPr>
        <w:tab/>
        <w:t>Länge x Breite x Höhe in mm</w:t>
      </w:r>
    </w:p>
    <w:p w14:paraId="4C6C19E8" w14:textId="77777777" w:rsidR="00C542D9" w:rsidRPr="00C542D9" w:rsidRDefault="00C542D9" w:rsidP="00C542D9">
      <w:pPr>
        <w:tabs>
          <w:tab w:val="right" w:leader="underscore" w:pos="4253"/>
        </w:tabs>
        <w:ind w:left="142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>1.</w:t>
      </w:r>
      <w:r w:rsidRPr="00C542D9">
        <w:rPr>
          <w:rFonts w:ascii="Open Sans" w:hAnsi="Open Sans" w:cs="Open Sans"/>
          <w:sz w:val="20"/>
        </w:rPr>
        <w:tab/>
      </w:r>
      <w:r w:rsidRPr="00C542D9">
        <w:rPr>
          <w:rFonts w:ascii="Open Sans" w:hAnsi="Open Sans" w:cs="Open Sans"/>
          <w:sz w:val="20"/>
        </w:rPr>
        <w:tab/>
      </w:r>
    </w:p>
    <w:p w14:paraId="6A2AABC6" w14:textId="77777777" w:rsidR="00C542D9" w:rsidRPr="00C542D9" w:rsidRDefault="00C542D9" w:rsidP="00C542D9">
      <w:pPr>
        <w:tabs>
          <w:tab w:val="right" w:leader="underscore" w:pos="4253"/>
        </w:tabs>
        <w:ind w:left="142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7DB008" wp14:editId="0AD700A5">
                <wp:simplePos x="0" y="0"/>
                <wp:positionH relativeFrom="column">
                  <wp:posOffset>5633720</wp:posOffset>
                </wp:positionH>
                <wp:positionV relativeFrom="paragraph">
                  <wp:posOffset>53340</wp:posOffset>
                </wp:positionV>
                <wp:extent cx="721995" cy="294005"/>
                <wp:effectExtent l="0" t="0" r="0" b="0"/>
                <wp:wrapNone/>
                <wp:docPr id="63" name="Text Box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2199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FA936" w14:textId="77777777" w:rsidR="00C542D9" w:rsidRPr="00DE0CE5" w:rsidRDefault="00C542D9" w:rsidP="00C542D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E0CE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Breite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B008" id="Text Box 23" o:spid="_x0000_s1035" type="#_x0000_t202" style="position:absolute;left:0;text-align:left;margin-left:443.6pt;margin-top:4.2pt;width:56.85pt;height:23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" filled="f" stroked="f">
                <o:lock v:ext="edit" aspectratio="t"/>
                <v:textbox>
                  <w:txbxContent>
                    <w:p w14:paraId="34DFA936" w14:textId="77777777" w:rsidR="00C542D9" w:rsidRPr="00DE0CE5" w:rsidRDefault="00C542D9" w:rsidP="00C542D9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DE0CE5">
                        <w:rPr>
                          <w:rFonts w:ascii="Arial" w:hAnsi="Arial" w:cs="Arial"/>
                          <w:b/>
                          <w:sz w:val="20"/>
                        </w:rPr>
                        <w:t>Breite</w:t>
                      </w:r>
                    </w:p>
                  </w:txbxContent>
                </v:textbox>
              </v:shape>
            </w:pict>
          </mc:Fallback>
        </mc:AlternateContent>
      </w: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407655" wp14:editId="45088427">
                <wp:simplePos x="0" y="0"/>
                <wp:positionH relativeFrom="column">
                  <wp:posOffset>4179570</wp:posOffset>
                </wp:positionH>
                <wp:positionV relativeFrom="paragraph">
                  <wp:posOffset>4445</wp:posOffset>
                </wp:positionV>
                <wp:extent cx="591820" cy="294005"/>
                <wp:effectExtent l="0" t="0" r="0" b="0"/>
                <wp:wrapNone/>
                <wp:docPr id="62" name="Text Box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182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1148E" w14:textId="77777777" w:rsidR="00C542D9" w:rsidRPr="00DE0CE5" w:rsidRDefault="00C542D9" w:rsidP="00C542D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E0CE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Länge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07655" id="Text Box 22" o:spid="_x0000_s1036" type="#_x0000_t202" style="position:absolute;left:0;text-align:left;margin-left:329.1pt;margin-top:.35pt;width:46.6pt;height:23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" filled="f" stroked="f">
                <o:lock v:ext="edit" aspectratio="t"/>
                <v:textbox>
                  <w:txbxContent>
                    <w:p w14:paraId="4831148E" w14:textId="77777777" w:rsidR="00C542D9" w:rsidRPr="00DE0CE5" w:rsidRDefault="00C542D9" w:rsidP="00C542D9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DE0CE5">
                        <w:rPr>
                          <w:rFonts w:ascii="Arial" w:hAnsi="Arial" w:cs="Arial"/>
                          <w:b/>
                          <w:sz w:val="20"/>
                        </w:rPr>
                        <w:t>Länge</w:t>
                      </w:r>
                    </w:p>
                  </w:txbxContent>
                </v:textbox>
              </v:shape>
            </w:pict>
          </mc:Fallback>
        </mc:AlternateContent>
      </w:r>
      <w:r w:rsidRPr="00C542D9">
        <w:rPr>
          <w:rFonts w:ascii="Open Sans" w:hAnsi="Open Sans" w:cs="Open Sans"/>
          <w:sz w:val="20"/>
        </w:rPr>
        <w:t>2.</w:t>
      </w:r>
      <w:r w:rsidRPr="00C542D9">
        <w:rPr>
          <w:rFonts w:ascii="Open Sans" w:hAnsi="Open Sans" w:cs="Open Sans"/>
          <w:sz w:val="20"/>
        </w:rPr>
        <w:tab/>
      </w:r>
    </w:p>
    <w:p w14:paraId="020CCA9D" w14:textId="77777777" w:rsidR="00C542D9" w:rsidRPr="00C542D9" w:rsidRDefault="00C542D9" w:rsidP="00C542D9">
      <w:pPr>
        <w:tabs>
          <w:tab w:val="right" w:leader="underscore" w:pos="4253"/>
        </w:tabs>
        <w:ind w:left="142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C2ADF2" wp14:editId="31981EB1">
                <wp:simplePos x="0" y="0"/>
                <wp:positionH relativeFrom="column">
                  <wp:posOffset>3632200</wp:posOffset>
                </wp:positionH>
                <wp:positionV relativeFrom="paragraph">
                  <wp:posOffset>36830</wp:posOffset>
                </wp:positionV>
                <wp:extent cx="1595120" cy="9525"/>
                <wp:effectExtent l="0" t="0" r="0" b="0"/>
                <wp:wrapNone/>
                <wp:docPr id="61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512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04C68" id="AutoShape 188" o:spid="_x0000_s1026" type="#_x0000_t32" style="position:absolute;margin-left:286pt;margin-top:2.9pt;width:125.6pt;height:.7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">
                <v:stroke startarrow="block" endarrow="block"/>
              </v:shape>
            </w:pict>
          </mc:Fallback>
        </mc:AlternateContent>
      </w: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DE36DB" wp14:editId="6EEB3F21">
                <wp:simplePos x="0" y="0"/>
                <wp:positionH relativeFrom="column">
                  <wp:posOffset>4179570</wp:posOffset>
                </wp:positionH>
                <wp:positionV relativeFrom="paragraph">
                  <wp:posOffset>36830</wp:posOffset>
                </wp:positionV>
                <wp:extent cx="716280" cy="267335"/>
                <wp:effectExtent l="0" t="0" r="0" b="0"/>
                <wp:wrapNone/>
                <wp:docPr id="6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91990" w14:textId="77777777" w:rsidR="00C542D9" w:rsidRPr="009B7F7B" w:rsidRDefault="00C542D9" w:rsidP="00C542D9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B7F7B">
                              <w:rPr>
                                <w:rFonts w:ascii="Arial" w:hAnsi="Arial" w:cs="Arial"/>
                                <w:sz w:val="20"/>
                              </w:rPr>
                              <w:t>Länge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E36DB" id="Text Box 190" o:spid="_x0000_s1037" type="#_x0000_t202" style="position:absolute;left:0;text-align:left;margin-left:329.1pt;margin-top:2.9pt;width:56.4pt;height:2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" filled="f" stroked="f">
                <v:textbox>
                  <w:txbxContent>
                    <w:p w14:paraId="5D991990" w14:textId="77777777" w:rsidR="00C542D9" w:rsidRPr="009B7F7B" w:rsidRDefault="00C542D9" w:rsidP="00C542D9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9B7F7B">
                        <w:rPr>
                          <w:rFonts w:ascii="Arial" w:hAnsi="Arial" w:cs="Arial"/>
                          <w:sz w:val="20"/>
                        </w:rPr>
                        <w:t>Länge</w:t>
                      </w:r>
                    </w:p>
                  </w:txbxContent>
                </v:textbox>
              </v:shape>
            </w:pict>
          </mc:Fallback>
        </mc:AlternateContent>
      </w: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E1D172" wp14:editId="5F2CD103">
                <wp:simplePos x="0" y="0"/>
                <wp:positionH relativeFrom="column">
                  <wp:posOffset>3660775</wp:posOffset>
                </wp:positionH>
                <wp:positionV relativeFrom="paragraph">
                  <wp:posOffset>85725</wp:posOffset>
                </wp:positionV>
                <wp:extent cx="1589405" cy="0"/>
                <wp:effectExtent l="0" t="0" r="0" b="0"/>
                <wp:wrapNone/>
                <wp:docPr id="59" name="Lin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1589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CC049" id="Line 2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25pt,6.75pt" to="413.4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">
                <v:stroke startarrow="block" endarrow="block"/>
                <o:lock v:ext="edit" aspectratio="t"/>
              </v:line>
            </w:pict>
          </mc:Fallback>
        </mc:AlternateContent>
      </w:r>
      <w:r w:rsidRPr="00C542D9">
        <w:rPr>
          <w:rFonts w:ascii="Open Sans" w:hAnsi="Open Sans" w:cs="Open Sans"/>
          <w:sz w:val="20"/>
        </w:rPr>
        <w:t>3.</w:t>
      </w:r>
      <w:r w:rsidRPr="00C542D9">
        <w:rPr>
          <w:rFonts w:ascii="Open Sans" w:hAnsi="Open Sans" w:cs="Open Sans"/>
          <w:sz w:val="20"/>
        </w:rPr>
        <w:tab/>
      </w:r>
    </w:p>
    <w:p w14:paraId="3FC589EE" w14:textId="77777777" w:rsidR="00C542D9" w:rsidRPr="00C542D9" w:rsidRDefault="00C542D9" w:rsidP="00C542D9">
      <w:pPr>
        <w:tabs>
          <w:tab w:val="right" w:leader="underscore" w:pos="4253"/>
        </w:tabs>
        <w:ind w:left="142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>4.</w:t>
      </w:r>
      <w:r w:rsidRPr="00C542D9">
        <w:rPr>
          <w:rFonts w:ascii="Open Sans" w:hAnsi="Open Sans" w:cs="Open Sans"/>
          <w:sz w:val="20"/>
        </w:rPr>
        <w:tab/>
      </w:r>
    </w:p>
    <w:p w14:paraId="18493F57" w14:textId="77777777" w:rsidR="00C542D9" w:rsidRPr="00C542D9" w:rsidRDefault="00C542D9" w:rsidP="00C542D9">
      <w:pPr>
        <w:tabs>
          <w:tab w:val="right" w:leader="underscore" w:pos="4253"/>
        </w:tabs>
        <w:ind w:left="142"/>
        <w:rPr>
          <w:rFonts w:ascii="Open Sans" w:hAnsi="Open Sans" w:cs="Open Sans"/>
          <w:noProof/>
          <w:sz w:val="20"/>
        </w:rPr>
      </w:pP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5B4EAF" wp14:editId="2AE66D50">
                <wp:simplePos x="0" y="0"/>
                <wp:positionH relativeFrom="column">
                  <wp:posOffset>5577840</wp:posOffset>
                </wp:positionH>
                <wp:positionV relativeFrom="paragraph">
                  <wp:posOffset>99060</wp:posOffset>
                </wp:positionV>
                <wp:extent cx="210820" cy="0"/>
                <wp:effectExtent l="0" t="0" r="0" b="0"/>
                <wp:wrapNone/>
                <wp:docPr id="58" name="L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2108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C9E55" id="Line 1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pt,7.8pt" to="455.8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">
                <o:lock v:ext="edit" aspectratio="t"/>
              </v:line>
            </w:pict>
          </mc:Fallback>
        </mc:AlternateContent>
      </w:r>
      <w:r w:rsidRPr="00C542D9">
        <w:rPr>
          <w:rFonts w:ascii="Open Sans" w:hAnsi="Open Sans" w:cs="Open Sans"/>
          <w:sz w:val="20"/>
        </w:rPr>
        <w:t>weitere Größen bitte auf gesondertem Blatt beifügen</w:t>
      </w:r>
      <w:r w:rsidRPr="00C542D9">
        <w:rPr>
          <w:rFonts w:ascii="Open Sans" w:hAnsi="Open Sans" w:cs="Open Sans"/>
          <w:noProof/>
          <w:sz w:val="20"/>
        </w:rPr>
        <w:t xml:space="preserve"> </w:t>
      </w:r>
    </w:p>
    <w:p w14:paraId="4D0FA8D9" w14:textId="77777777" w:rsidR="00C542D9" w:rsidRPr="00C542D9" w:rsidRDefault="00C542D9" w:rsidP="00C542D9">
      <w:pPr>
        <w:tabs>
          <w:tab w:val="right" w:leader="underscore" w:pos="4253"/>
        </w:tabs>
        <w:ind w:left="142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>alternativ:</w:t>
      </w:r>
    </w:p>
    <w:p w14:paraId="6CCD682B" w14:textId="77777777" w:rsidR="00C542D9" w:rsidRPr="00C542D9" w:rsidRDefault="00C542D9" w:rsidP="00C542D9">
      <w:pPr>
        <w:pStyle w:val="Kopfzeile"/>
        <w:tabs>
          <w:tab w:val="clear" w:pos="4536"/>
          <w:tab w:val="clear" w:pos="9072"/>
          <w:tab w:val="left" w:pos="709"/>
          <w:tab w:val="right" w:leader="underscore" w:pos="4253"/>
        </w:tabs>
        <w:ind w:left="142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FC5274" wp14:editId="561B2A58">
                <wp:simplePos x="0" y="0"/>
                <wp:positionH relativeFrom="column">
                  <wp:posOffset>3265583</wp:posOffset>
                </wp:positionH>
                <wp:positionV relativeFrom="paragraph">
                  <wp:posOffset>107315</wp:posOffset>
                </wp:positionV>
                <wp:extent cx="3403158" cy="302150"/>
                <wp:effectExtent l="0" t="0" r="6985" b="3175"/>
                <wp:wrapNone/>
                <wp:docPr id="57" name="Text Box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03158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E3CB4" w14:textId="77777777" w:rsidR="00C542D9" w:rsidRPr="00DE0CE5" w:rsidRDefault="00C542D9" w:rsidP="00C542D9">
                            <w:pPr>
                              <w:pStyle w:val="Textkrper-Zeileneinzug"/>
                              <w:spacing w:line="200" w:lineRule="exact"/>
                              <w:ind w:left="142" w:right="482"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Die </w:t>
                            </w:r>
                            <w:proofErr w:type="spellStart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Abbildung</w:t>
                            </w:r>
                            <w:proofErr w:type="spellEnd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zeigt</w:t>
                            </w:r>
                            <w:proofErr w:type="spellEnd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einen</w:t>
                            </w:r>
                            <w:proofErr w:type="spellEnd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Standardzuschnitt</w:t>
                            </w:r>
                            <w:proofErr w:type="spellEnd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Bitte </w:t>
                            </w:r>
                            <w:proofErr w:type="spellStart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andere</w:t>
                            </w:r>
                            <w:proofErr w:type="spellEnd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Zuschnittformen</w:t>
                            </w:r>
                            <w:proofErr w:type="spellEnd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auf</w:t>
                            </w:r>
                            <w:proofErr w:type="spellEnd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gesondertem</w:t>
                            </w:r>
                            <w:proofErr w:type="spellEnd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Blatt</w:t>
                            </w:r>
                            <w:proofErr w:type="spellEnd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4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skizzieren</w:t>
                            </w:r>
                            <w:proofErr w:type="spellEnd"/>
                            <w:r w:rsidRPr="00DE0C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C5274" id="Text Box 25" o:spid="_x0000_s1038" type="#_x0000_t202" style="position:absolute;left:0;text-align:left;margin-left:257.15pt;margin-top:8.45pt;width:267.95pt;height:2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" filled="f" stroked="f">
                <o:lock v:ext="edit" aspectratio="t"/>
                <v:textbox inset="0,0,0,0">
                  <w:txbxContent>
                    <w:p w14:paraId="3EEE3CB4" w14:textId="77777777" w:rsidR="00C542D9" w:rsidRPr="00DE0CE5" w:rsidRDefault="00C542D9" w:rsidP="00C542D9">
                      <w:pPr>
                        <w:pStyle w:val="Textkrper-Zeileneinzug"/>
                        <w:spacing w:line="200" w:lineRule="exact"/>
                        <w:ind w:left="142" w:right="482"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542D9">
                        <w:rPr>
                          <w:rFonts w:ascii="Arial" w:hAnsi="Arial" w:cs="Arial"/>
                          <w:sz w:val="16"/>
                          <w:szCs w:val="16"/>
                        </w:rPr>
                        <w:t>Die Abbildung zeigt einen Standardzuschnitt. Bitte andere Zuschnittformen auf gesondertem Blatt skizzieren</w:t>
                      </w:r>
                      <w:r w:rsidRPr="00DE0CE5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542D9">
        <w:rPr>
          <w:rFonts w:ascii="Open Sans" w:hAnsi="Open Sans" w:cs="Open Sans"/>
          <w:sz w:val="20"/>
        </w:rPr>
        <w:t xml:space="preserve">Länge: </w:t>
      </w:r>
      <w:r w:rsidRPr="00C542D9">
        <w:rPr>
          <w:rFonts w:ascii="Open Sans" w:hAnsi="Open Sans" w:cs="Open Sans"/>
          <w:sz w:val="20"/>
        </w:rPr>
        <w:tab/>
        <w:t>von ________mm bis ________ mm</w:t>
      </w:r>
    </w:p>
    <w:p w14:paraId="1F222392" w14:textId="77777777" w:rsidR="00C542D9" w:rsidRPr="00C542D9" w:rsidRDefault="00C542D9" w:rsidP="00C542D9">
      <w:pPr>
        <w:tabs>
          <w:tab w:val="left" w:pos="709"/>
          <w:tab w:val="right" w:leader="underscore" w:pos="4253"/>
        </w:tabs>
        <w:ind w:left="142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Breite: </w:t>
      </w:r>
      <w:r w:rsidRPr="00C542D9">
        <w:rPr>
          <w:rFonts w:ascii="Open Sans" w:hAnsi="Open Sans" w:cs="Open Sans"/>
          <w:sz w:val="20"/>
        </w:rPr>
        <w:tab/>
        <w:t>von ________mm bis ________ mm</w:t>
      </w:r>
    </w:p>
    <w:p w14:paraId="7BBB6BE1" w14:textId="77777777" w:rsidR="00C542D9" w:rsidRPr="00C542D9" w:rsidRDefault="00C542D9" w:rsidP="00C542D9">
      <w:pPr>
        <w:tabs>
          <w:tab w:val="left" w:pos="709"/>
          <w:tab w:val="right" w:leader="underscore" w:pos="4253"/>
        </w:tabs>
        <w:ind w:left="142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Höhe: </w:t>
      </w:r>
      <w:r w:rsidRPr="00C542D9">
        <w:rPr>
          <w:rFonts w:ascii="Open Sans" w:hAnsi="Open Sans" w:cs="Open Sans"/>
          <w:sz w:val="20"/>
        </w:rPr>
        <w:tab/>
        <w:t xml:space="preserve"> von ________mm bis ________ mm</w:t>
      </w:r>
    </w:p>
    <w:p w14:paraId="6026A0C1" w14:textId="77777777" w:rsidR="00C542D9" w:rsidRPr="00A226FF" w:rsidRDefault="00C542D9" w:rsidP="00C542D9">
      <w:pPr>
        <w:ind w:left="142"/>
        <w:rPr>
          <w:rFonts w:ascii="Open Sans" w:hAnsi="Open Sans" w:cs="Open Sans"/>
          <w:b/>
          <w:sz w:val="12"/>
          <w:szCs w:val="12"/>
          <w:u w:val="single"/>
        </w:rPr>
      </w:pPr>
    </w:p>
    <w:p w14:paraId="44F1FC6E" w14:textId="77777777" w:rsidR="00C542D9" w:rsidRPr="00C542D9" w:rsidRDefault="00C542D9" w:rsidP="00C542D9">
      <w:pPr>
        <w:tabs>
          <w:tab w:val="left" w:pos="7938"/>
        </w:tabs>
        <w:ind w:left="142"/>
        <w:rPr>
          <w:rFonts w:ascii="Open Sans" w:hAnsi="Open Sans" w:cs="Open Sans"/>
          <w:b/>
          <w:sz w:val="20"/>
          <w:u w:val="single"/>
        </w:rPr>
      </w:pPr>
      <w:r w:rsidRPr="00C542D9">
        <w:rPr>
          <w:rFonts w:ascii="Open Sans" w:hAnsi="Open Sans" w:cs="Open Sans"/>
          <w:b/>
          <w:sz w:val="20"/>
          <w:u w:val="single"/>
        </w:rPr>
        <w:t>B) Pappenqualität</w:t>
      </w:r>
      <w:r w:rsidRPr="00C542D9">
        <w:rPr>
          <w:rFonts w:ascii="Open Sans" w:hAnsi="Open Sans" w:cs="Open Sans"/>
          <w:b/>
          <w:sz w:val="20"/>
        </w:rPr>
        <w:tab/>
      </w:r>
    </w:p>
    <w:bookmarkStart w:id="0" w:name="Kontrollkästchen1"/>
    <w:p w14:paraId="126DEC85" w14:textId="77777777" w:rsidR="00C542D9" w:rsidRPr="00C542D9" w:rsidRDefault="00C542D9" w:rsidP="00C542D9">
      <w:pPr>
        <w:tabs>
          <w:tab w:val="left" w:pos="7655"/>
        </w:tabs>
        <w:ind w:left="142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b/>
          <w:noProof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1" layoutInCell="0" allowOverlap="1" wp14:anchorId="34E66537" wp14:editId="05C5C36E">
                <wp:simplePos x="0" y="0"/>
                <wp:positionH relativeFrom="column">
                  <wp:posOffset>2528570</wp:posOffset>
                </wp:positionH>
                <wp:positionV relativeFrom="page">
                  <wp:posOffset>7782560</wp:posOffset>
                </wp:positionV>
                <wp:extent cx="2086610" cy="1578610"/>
                <wp:effectExtent l="0" t="0" r="0" b="2540"/>
                <wp:wrapNone/>
                <wp:docPr id="4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6610" cy="1578610"/>
                          <a:chOff x="3845" y="12577"/>
                          <a:chExt cx="3428" cy="2484"/>
                        </a:xfrm>
                      </wpg:grpSpPr>
                      <wps:wsp>
                        <wps:cNvPr id="44" name="Text Box 5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845" y="12577"/>
                            <a:ext cx="3428" cy="2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A349D9" w14:textId="77777777" w:rsidR="00C542D9" w:rsidRDefault="00C542D9" w:rsidP="00C542D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AE6132" wp14:editId="68D36BDE">
                                    <wp:extent cx="1985149" cy="1474573"/>
                                    <wp:effectExtent l="0" t="0" r="0" b="0"/>
                                    <wp:docPr id="15" name="Bild 3" descr="Wellpappenprofile-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Wellpappenprofile-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lum bright="12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5010" cy="1474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5" name="Group 84"/>
                        <wpg:cNvGrpSpPr>
                          <a:grpSpLocks noChangeAspect="1"/>
                        </wpg:cNvGrpSpPr>
                        <wpg:grpSpPr bwMode="auto">
                          <a:xfrm>
                            <a:off x="4332" y="13977"/>
                            <a:ext cx="397" cy="348"/>
                            <a:chOff x="8049" y="14502"/>
                            <a:chExt cx="397" cy="348"/>
                          </a:xfrm>
                        </wpg:grpSpPr>
                        <wps:wsp>
                          <wps:cNvPr id="46" name="Oval 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102" y="14520"/>
                              <a:ext cx="283" cy="30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7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049" y="14502"/>
                              <a:ext cx="397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DE000A" w14:textId="77777777" w:rsidR="00C542D9" w:rsidRDefault="00C542D9" w:rsidP="00C542D9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85"/>
                        <wpg:cNvGrpSpPr>
                          <a:grpSpLocks noChangeAspect="1"/>
                        </wpg:cNvGrpSpPr>
                        <wpg:grpSpPr bwMode="auto">
                          <a:xfrm>
                            <a:off x="5051" y="13566"/>
                            <a:ext cx="397" cy="348"/>
                            <a:chOff x="8636" y="14525"/>
                            <a:chExt cx="397" cy="348"/>
                          </a:xfrm>
                        </wpg:grpSpPr>
                        <wps:wsp>
                          <wps:cNvPr id="49" name="Oval 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674" y="14535"/>
                              <a:ext cx="275" cy="28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7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636" y="14525"/>
                              <a:ext cx="397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E2ED4C" w14:textId="77777777" w:rsidR="00C542D9" w:rsidRDefault="00C542D9" w:rsidP="00C542D9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86"/>
                        <wpg:cNvGrpSpPr>
                          <a:grpSpLocks noChangeAspect="1"/>
                        </wpg:cNvGrpSpPr>
                        <wpg:grpSpPr bwMode="auto">
                          <a:xfrm>
                            <a:off x="5551" y="13167"/>
                            <a:ext cx="397" cy="348"/>
                            <a:chOff x="9271" y="14502"/>
                            <a:chExt cx="397" cy="348"/>
                          </a:xfrm>
                        </wpg:grpSpPr>
                        <wps:wsp>
                          <wps:cNvPr id="52" name="Oval 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316" y="14527"/>
                              <a:ext cx="283" cy="28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8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271" y="14502"/>
                              <a:ext cx="397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0A2773" w14:textId="77777777" w:rsidR="00C542D9" w:rsidRDefault="00C542D9" w:rsidP="00C542D9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87"/>
                        <wpg:cNvGrpSpPr>
                          <a:grpSpLocks noChangeAspect="1"/>
                        </wpg:cNvGrpSpPr>
                        <wpg:grpSpPr bwMode="auto">
                          <a:xfrm>
                            <a:off x="6136" y="12867"/>
                            <a:ext cx="397" cy="348"/>
                            <a:chOff x="9901" y="14502"/>
                            <a:chExt cx="397" cy="348"/>
                          </a:xfrm>
                        </wpg:grpSpPr>
                        <wps:wsp>
                          <wps:cNvPr id="55" name="Oval 8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939" y="14535"/>
                              <a:ext cx="275" cy="2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8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901" y="14502"/>
                              <a:ext cx="397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B5B27C" w14:textId="77777777" w:rsidR="00C542D9" w:rsidRDefault="00C542D9" w:rsidP="00C542D9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66537" id="Group 106" o:spid="_x0000_s1039" style="position:absolute;left:0;text-align:left;margin-left:199.1pt;margin-top:612.8pt;width:164.3pt;height:124.3pt;z-index:251661312;mso-position-vertical-relative:page" coordorigin="3845,12577" coordsize="3428,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" o:allowincell="f">
                <v:shape id="Text Box 56" o:spid="_x0000_s1040" type="#_x0000_t202" style="position:absolute;left:3845;top:12577;width:3428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o:lock v:ext="edit" aspectratio="t"/>
                  <v:textbox style="mso-fit-shape-to-text:t">
                    <w:txbxContent>
                      <w:p w14:paraId="6EA349D9" w14:textId="77777777" w:rsidR="00C542D9" w:rsidRDefault="00C542D9" w:rsidP="00C542D9">
                        <w:r>
                          <w:rPr>
                            <w:noProof/>
                          </w:rPr>
                          <w:drawing>
                            <wp:inline distT="0" distB="0" distL="0" distR="0" wp14:anchorId="1CAE6132" wp14:editId="68D36BDE">
                              <wp:extent cx="1985149" cy="1474573"/>
                              <wp:effectExtent l="0" t="0" r="0" b="0"/>
                              <wp:docPr id="15" name="Bild 3" descr="Wellpappenprofile-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llpappenprofile-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lum bright="12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5010" cy="1474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84" o:spid="_x0000_s1041" style="position:absolute;left:4332;top:13977;width:397;height:348" coordorigin="8049,14502" coordsize="397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o:lock v:ext="edit" aspectratio="t"/>
                  <v:oval id="Oval 77" o:spid="_x0000_s1042" style="position:absolute;left:8102;top:14520;width:283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">
                    <o:lock v:ext="edit" aspectratio="t"/>
                  </v:oval>
                  <v:shape id="Text Box 75" o:spid="_x0000_s1043" type="#_x0000_t202" style="position:absolute;left:8049;top:14502;width:39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11DE000A" w14:textId="77777777" w:rsidR="00C542D9" w:rsidRDefault="00C542D9" w:rsidP="00C542D9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85" o:spid="_x0000_s1044" style="position:absolute;left:5051;top:13566;width:397;height:348" coordorigin="8636,14525" coordsize="397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o:lock v:ext="edit" aspectratio="t"/>
                  <v:oval id="Oval 78" o:spid="_x0000_s1045" style="position:absolute;left:8674;top:14535;width:275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">
                    <o:lock v:ext="edit" aspectratio="t"/>
                  </v:oval>
                  <v:shape id="Text Box 79" o:spid="_x0000_s1046" type="#_x0000_t202" style="position:absolute;left:8636;top:14525;width:39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o:lock v:ext="edit" aspectratio="t"/>
                    <v:textbox>
                      <w:txbxContent>
                        <w:p w14:paraId="77E2ED4C" w14:textId="77777777" w:rsidR="00C542D9" w:rsidRDefault="00C542D9" w:rsidP="00C542D9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86" o:spid="_x0000_s1047" style="position:absolute;left:5551;top:13167;width:397;height:348" coordorigin="9271,14502" coordsize="397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o:lock v:ext="edit" aspectratio="t"/>
                  <v:oval id="Oval 80" o:spid="_x0000_s1048" style="position:absolute;left:9316;top:14527;width:283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">
                    <o:lock v:ext="edit" aspectratio="t"/>
                  </v:oval>
                  <v:shape id="Text Box 81" o:spid="_x0000_s1049" type="#_x0000_t202" style="position:absolute;left:9271;top:14502;width:39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<o:lock v:ext="edit" aspectratio="t"/>
                    <v:textbox>
                      <w:txbxContent>
                        <w:p w14:paraId="0F0A2773" w14:textId="77777777" w:rsidR="00C542D9" w:rsidRDefault="00C542D9" w:rsidP="00C542D9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87" o:spid="_x0000_s1050" style="position:absolute;left:6136;top:12867;width:397;height:348" coordorigin="9901,14502" coordsize="397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o:lock v:ext="edit" aspectratio="t"/>
                  <v:oval id="Oval 82" o:spid="_x0000_s1051" style="position:absolute;left:9939;top:14535;width:27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YMwwAAANs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sg/8v8Qfo9R8AAAD//wMAUEsBAi0AFAAGAAgAAAAhANvh9svuAAAAhQEAABMAAAAAAAAAAAAA&#10;AAAAAAAAAFtDb250ZW50X1R5cGVzXS54bWxQSwECLQAUAAYACAAAACEAWvQsW78AAAAVAQAACwAA&#10;AAAAAAAAAAAAAAAfAQAAX3JlbHMvLnJlbHNQSwECLQAUAAYACAAAACEA0qK2DMMAAADbAAAADwAA&#10;AAAAAAAAAAAAAAAHAgAAZHJzL2Rvd25yZXYueG1sUEsFBgAAAAADAAMAtwAAAPcCAAAAAA==&#10;">
                    <o:lock v:ext="edit" aspectratio="t"/>
                  </v:oval>
                  <v:shape id="Text Box 83" o:spid="_x0000_s1052" type="#_x0000_t202" style="position:absolute;left:9901;top:14502;width:39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o:lock v:ext="edit" aspectratio="t"/>
                    <v:textbox>
                      <w:txbxContent>
                        <w:p w14:paraId="4BB5B27C" w14:textId="77777777" w:rsidR="00C542D9" w:rsidRDefault="00C542D9" w:rsidP="00C542D9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w10:wrap anchory="page"/>
                <w10:anchorlock/>
              </v:group>
            </w:pict>
          </mc:Fallback>
        </mc:AlternateContent>
      </w:r>
      <w:bookmarkEnd w:id="0"/>
      <w:sdt>
        <w:sdtPr>
          <w:rPr>
            <w:rFonts w:ascii="Open Sans" w:hAnsi="Open Sans" w:cs="Open Sans"/>
            <w:sz w:val="20"/>
          </w:rPr>
          <w:id w:val="-303928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Pr="00C542D9">
        <w:rPr>
          <w:rFonts w:ascii="Open Sans" w:hAnsi="Open Sans" w:cs="Open Sans"/>
          <w:sz w:val="20"/>
        </w:rPr>
        <w:t xml:space="preserve"> 1. Vollpappe</w:t>
      </w:r>
      <w:r w:rsidRPr="00C542D9">
        <w:rPr>
          <w:rFonts w:ascii="Open Sans" w:hAnsi="Open Sans" w:cs="Open Sans"/>
          <w:sz w:val="20"/>
        </w:rPr>
        <w:tab/>
      </w:r>
      <w:r w:rsidRPr="00C542D9">
        <w:rPr>
          <w:rFonts w:ascii="Open Sans" w:hAnsi="Open Sans" w:cs="Open Sans"/>
          <w:b/>
          <w:sz w:val="20"/>
          <w:u w:val="single"/>
        </w:rPr>
        <w:t>C) Verbrauch</w:t>
      </w:r>
    </w:p>
    <w:p w14:paraId="1E1754A7" w14:textId="77777777" w:rsidR="00C542D9" w:rsidRPr="00C542D9" w:rsidRDefault="00CF3E64" w:rsidP="00C542D9">
      <w:pPr>
        <w:tabs>
          <w:tab w:val="left" w:pos="7655"/>
        </w:tabs>
        <w:ind w:left="142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1004011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2. Einfach-Wellpappe</w:t>
      </w:r>
      <w:r w:rsidR="00C542D9" w:rsidRPr="00C542D9">
        <w:rPr>
          <w:rFonts w:ascii="Open Sans" w:hAnsi="Open Sans" w:cs="Open Sans"/>
          <w:sz w:val="20"/>
        </w:rPr>
        <w:tab/>
        <w:t>___Stück pro Stunde</w:t>
      </w:r>
    </w:p>
    <w:p w14:paraId="00175633" w14:textId="77777777" w:rsidR="00C542D9" w:rsidRPr="00C542D9" w:rsidRDefault="00CF3E64" w:rsidP="00C542D9">
      <w:pPr>
        <w:tabs>
          <w:tab w:val="left" w:pos="7655"/>
        </w:tabs>
        <w:ind w:left="142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-1901592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sz w:val="20"/>
        </w:rPr>
        <w:t xml:space="preserve"> 3. Doppel-Wellpappe</w:t>
      </w:r>
      <w:r w:rsidR="00C542D9" w:rsidRPr="00C542D9">
        <w:rPr>
          <w:rFonts w:ascii="Open Sans" w:hAnsi="Open Sans" w:cs="Open Sans"/>
          <w:sz w:val="20"/>
        </w:rPr>
        <w:tab/>
      </w:r>
      <w:sdt>
        <w:sdtPr>
          <w:rPr>
            <w:rFonts w:ascii="Open Sans" w:hAnsi="Open Sans" w:cs="Open Sans"/>
            <w:sz w:val="20"/>
          </w:rPr>
          <w:id w:val="-105817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2-Schicht-Betrieb</w:t>
      </w:r>
    </w:p>
    <w:p w14:paraId="1A52999A" w14:textId="77777777" w:rsidR="00C542D9" w:rsidRPr="00C542D9" w:rsidRDefault="00CF3E64" w:rsidP="00C542D9">
      <w:pPr>
        <w:tabs>
          <w:tab w:val="left" w:pos="7655"/>
        </w:tabs>
        <w:ind w:left="142"/>
        <w:rPr>
          <w:rFonts w:ascii="Open Sans" w:hAnsi="Open Sans" w:cs="Open Sans"/>
          <w:b/>
          <w:sz w:val="20"/>
          <w:u w:val="single"/>
        </w:rPr>
      </w:pPr>
      <w:sdt>
        <w:sdtPr>
          <w:rPr>
            <w:rFonts w:ascii="Open Sans" w:hAnsi="Open Sans" w:cs="Open Sans"/>
            <w:sz w:val="20"/>
          </w:rPr>
          <w:id w:val="-1392345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sz w:val="20"/>
        </w:rPr>
        <w:t xml:space="preserve"> 4. Dreifach-Wellpappe</w:t>
      </w:r>
      <w:r w:rsidR="00C542D9" w:rsidRPr="00C542D9">
        <w:rPr>
          <w:rFonts w:ascii="Open Sans" w:hAnsi="Open Sans" w:cs="Open Sans"/>
          <w:sz w:val="20"/>
        </w:rPr>
        <w:tab/>
      </w:r>
      <w:sdt>
        <w:sdtPr>
          <w:rPr>
            <w:rFonts w:ascii="Open Sans" w:hAnsi="Open Sans" w:cs="Open Sans"/>
            <w:sz w:val="20"/>
          </w:rPr>
          <w:id w:val="947972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3-Schicht-Betrieb</w:t>
      </w:r>
    </w:p>
    <w:p w14:paraId="6DDB6FD4" w14:textId="77777777" w:rsidR="00C542D9" w:rsidRPr="00A226FF" w:rsidRDefault="00C542D9" w:rsidP="00C542D9">
      <w:pPr>
        <w:ind w:left="142"/>
        <w:rPr>
          <w:rFonts w:ascii="Open Sans" w:hAnsi="Open Sans" w:cs="Open Sans"/>
          <w:b/>
          <w:sz w:val="12"/>
          <w:szCs w:val="12"/>
          <w:u w:val="single"/>
        </w:rPr>
      </w:pPr>
    </w:p>
    <w:p w14:paraId="165DF912" w14:textId="77777777" w:rsidR="00C542D9" w:rsidRPr="00C542D9" w:rsidRDefault="00C542D9" w:rsidP="00C542D9">
      <w:pPr>
        <w:ind w:left="142"/>
        <w:rPr>
          <w:rFonts w:ascii="Open Sans" w:hAnsi="Open Sans" w:cs="Open Sans"/>
          <w:b/>
          <w:sz w:val="20"/>
          <w:u w:val="single"/>
        </w:rPr>
      </w:pPr>
      <w:r w:rsidRPr="00C542D9">
        <w:rPr>
          <w:rFonts w:ascii="Open Sans" w:hAnsi="Open Sans" w:cs="Open Sans"/>
          <w:b/>
          <w:sz w:val="20"/>
          <w:u w:val="single"/>
        </w:rPr>
        <w:t>D) Umstellung auf andere Zuschnitte</w:t>
      </w:r>
    </w:p>
    <w:p w14:paraId="2E28DBEA" w14:textId="77777777" w:rsidR="00C542D9" w:rsidRPr="00C542D9" w:rsidRDefault="00C542D9" w:rsidP="00C542D9">
      <w:pPr>
        <w:ind w:left="142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Es werden ca. ____ Stück Stülpböden </w:t>
      </w:r>
      <w:r w:rsidRPr="00C542D9">
        <w:rPr>
          <w:rFonts w:ascii="Open Sans" w:hAnsi="Open Sans" w:cs="Open Sans"/>
          <w:sz w:val="20"/>
        </w:rPr>
        <w:br/>
        <w:t xml:space="preserve">gleicher Größe benötigt, bevor die </w:t>
      </w:r>
      <w:r w:rsidRPr="00C542D9">
        <w:rPr>
          <w:rFonts w:ascii="Open Sans" w:hAnsi="Open Sans" w:cs="Open Sans"/>
          <w:sz w:val="20"/>
        </w:rPr>
        <w:br/>
        <w:t>nächste Größe verarbeitet wird.</w:t>
      </w:r>
    </w:p>
    <w:p w14:paraId="70897892" w14:textId="77777777" w:rsidR="00C542D9" w:rsidRPr="00C542D9" w:rsidRDefault="00C542D9" w:rsidP="00C542D9">
      <w:pPr>
        <w:ind w:left="142" w:right="5387"/>
        <w:rPr>
          <w:rFonts w:ascii="Open Sans" w:hAnsi="Open Sans" w:cs="Open Sans"/>
          <w:b/>
          <w:sz w:val="20"/>
        </w:rPr>
      </w:pPr>
      <w:r w:rsidRPr="00C542D9">
        <w:rPr>
          <w:rFonts w:ascii="Open Sans" w:hAnsi="Open Sans" w:cs="Open Sans"/>
          <w:sz w:val="20"/>
        </w:rPr>
        <w:br w:type="page"/>
      </w:r>
      <w:r w:rsidRPr="00C542D9">
        <w:rPr>
          <w:rFonts w:ascii="Open Sans" w:hAnsi="Open Sans" w:cs="Open Sans"/>
          <w:b/>
          <w:sz w:val="20"/>
          <w:u w:val="single"/>
        </w:rPr>
        <w:lastRenderedPageBreak/>
        <w:t>E) Formung der Kartonzuschnitte</w:t>
      </w:r>
    </w:p>
    <w:p w14:paraId="64E36DB3" w14:textId="77777777" w:rsidR="00C542D9" w:rsidRPr="00C542D9" w:rsidRDefault="00C542D9" w:rsidP="00C542D9">
      <w:pPr>
        <w:ind w:left="142"/>
        <w:rPr>
          <w:rFonts w:ascii="Open Sans" w:hAnsi="Open Sans" w:cs="Open Sans"/>
          <w:b/>
          <w:sz w:val="20"/>
          <w:u w:val="single"/>
        </w:rPr>
      </w:pPr>
      <w:r w:rsidRPr="00C542D9">
        <w:rPr>
          <w:rFonts w:ascii="Open Sans" w:hAnsi="Open Sans" w:cs="Open Sans"/>
          <w:b/>
          <w:noProof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EE6FB47" wp14:editId="4E427BA1">
                <wp:simplePos x="0" y="0"/>
                <wp:positionH relativeFrom="column">
                  <wp:posOffset>3252470</wp:posOffset>
                </wp:positionH>
                <wp:positionV relativeFrom="paragraph">
                  <wp:posOffset>-157480</wp:posOffset>
                </wp:positionV>
                <wp:extent cx="252095" cy="220980"/>
                <wp:effectExtent l="0" t="0" r="0" b="7620"/>
                <wp:wrapNone/>
                <wp:docPr id="3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20980"/>
                          <a:chOff x="9901" y="14502"/>
                          <a:chExt cx="397" cy="348"/>
                        </a:xfrm>
                      </wpg:grpSpPr>
                      <wps:wsp>
                        <wps:cNvPr id="40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9939" y="14535"/>
                            <a:ext cx="275" cy="28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9901" y="14502"/>
                            <a:ext cx="397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5DBE8" w14:textId="77777777" w:rsidR="00C542D9" w:rsidRDefault="00C542D9" w:rsidP="00C542D9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6FB47" id="Group 92" o:spid="_x0000_s1053" style="position:absolute;left:0;text-align:left;margin-left:256.1pt;margin-top:-12.4pt;width:19.85pt;height:17.4pt;z-index:251668480" coordorigin="9901,14502" coordsize="397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">
                <v:oval id="Oval 93" o:spid="_x0000_s1054" style="position:absolute;left:9939;top:14535;width:27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" filled="f"/>
                <v:shape id="Text Box 94" o:spid="_x0000_s1055" type="#_x0000_t202" style="position:absolute;left:9901;top:14502;width:39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0595DBE8" w14:textId="77777777" w:rsidR="00C542D9" w:rsidRDefault="00C542D9" w:rsidP="00C542D9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42D9">
        <w:rPr>
          <w:rFonts w:ascii="Open Sans" w:hAnsi="Open Sans" w:cs="Open Sans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8DA91A" wp14:editId="409D2D93">
                <wp:simplePos x="0" y="0"/>
                <wp:positionH relativeFrom="column">
                  <wp:posOffset>3568700</wp:posOffset>
                </wp:positionH>
                <wp:positionV relativeFrom="paragraph">
                  <wp:posOffset>-92692</wp:posOffset>
                </wp:positionV>
                <wp:extent cx="2782570" cy="1729740"/>
                <wp:effectExtent l="0" t="0" r="6985" b="2540"/>
                <wp:wrapNone/>
                <wp:docPr id="4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13C9F" w14:textId="77777777" w:rsidR="00C542D9" w:rsidRDefault="00C542D9" w:rsidP="00C542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F8CF6" wp14:editId="6E2FBC31">
                                  <wp:extent cx="2602865" cy="1639570"/>
                                  <wp:effectExtent l="0" t="0" r="6985" b="0"/>
                                  <wp:docPr id="17" name="Bild 4" descr="Trays Skizze 160x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rays Skizze 160x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2865" cy="163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DA91A" id="Text Box 149" o:spid="_x0000_s1056" type="#_x0000_t202" style="position:absolute;left:0;text-align:left;margin-left:281pt;margin-top:-7.3pt;width:219.1pt;height:136.2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" stroked="f">
                <v:textbox style="mso-fit-shape-to-text:t">
                  <w:txbxContent>
                    <w:p w14:paraId="70813C9F" w14:textId="77777777" w:rsidR="00C542D9" w:rsidRDefault="00C542D9" w:rsidP="00C542D9">
                      <w:r>
                        <w:rPr>
                          <w:noProof/>
                        </w:rPr>
                        <w:drawing>
                          <wp:inline distT="0" distB="0" distL="0" distR="0" wp14:anchorId="6FDF8CF6" wp14:editId="6E2FBC31">
                            <wp:extent cx="2602865" cy="1639570"/>
                            <wp:effectExtent l="0" t="0" r="6985" b="0"/>
                            <wp:docPr id="17" name="Bild 4" descr="Trays Skizze 160x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rays Skizze 160x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2865" cy="1639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542D9">
        <w:rPr>
          <w:rFonts w:ascii="Open Sans" w:hAnsi="Open Sans" w:cs="Open Sans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EA4627" wp14:editId="7E9239A1">
                <wp:simplePos x="0" y="0"/>
                <wp:positionH relativeFrom="column">
                  <wp:posOffset>3194685</wp:posOffset>
                </wp:positionH>
                <wp:positionV relativeFrom="paragraph">
                  <wp:posOffset>-366395</wp:posOffset>
                </wp:positionV>
                <wp:extent cx="3239770" cy="2160270"/>
                <wp:effectExtent l="0" t="0" r="0" b="0"/>
                <wp:wrapNone/>
                <wp:docPr id="3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216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83A42" id="Rectangle 28" o:spid="_x0000_s1026" style="position:absolute;margin-left:251.55pt;margin-top:-28.85pt;width:255.1pt;height:17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" filled="f" stroked="f"/>
            </w:pict>
          </mc:Fallback>
        </mc:AlternateContent>
      </w:r>
    </w:p>
    <w:p w14:paraId="03F46531" w14:textId="77777777" w:rsidR="00C542D9" w:rsidRPr="00C542D9" w:rsidRDefault="00CF3E64" w:rsidP="00C542D9">
      <w:pPr>
        <w:ind w:left="142" w:right="5246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-251433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a) Klappen kommen auf der Längsseite nach außen zu liegen (Standardausführung).</w:t>
      </w:r>
    </w:p>
    <w:p w14:paraId="51DAB143" w14:textId="77777777" w:rsidR="00C542D9" w:rsidRPr="00C542D9" w:rsidRDefault="00C542D9" w:rsidP="00C542D9">
      <w:pPr>
        <w:ind w:left="142" w:right="5246"/>
        <w:rPr>
          <w:rFonts w:ascii="Open Sans" w:hAnsi="Open Sans" w:cs="Open Sans"/>
          <w:sz w:val="20"/>
        </w:rPr>
      </w:pPr>
    </w:p>
    <w:p w14:paraId="4DCF347A" w14:textId="77777777" w:rsidR="00C542D9" w:rsidRPr="00C542D9" w:rsidRDefault="00C542D9" w:rsidP="00C542D9">
      <w:pPr>
        <w:ind w:left="142" w:right="5246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noProof/>
          <w:sz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AB9D22B" wp14:editId="55C09F0D">
                <wp:simplePos x="0" y="0"/>
                <wp:positionH relativeFrom="column">
                  <wp:posOffset>3235995</wp:posOffset>
                </wp:positionH>
                <wp:positionV relativeFrom="paragraph">
                  <wp:posOffset>199733</wp:posOffset>
                </wp:positionV>
                <wp:extent cx="252095" cy="220980"/>
                <wp:effectExtent l="0" t="0" r="0" b="7620"/>
                <wp:wrapNone/>
                <wp:docPr id="3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20980"/>
                          <a:chOff x="9901" y="14502"/>
                          <a:chExt cx="397" cy="348"/>
                        </a:xfrm>
                      </wpg:grpSpPr>
                      <wps:wsp>
                        <wps:cNvPr id="36" name="Oval 96"/>
                        <wps:cNvSpPr>
                          <a:spLocks noChangeArrowheads="1"/>
                        </wps:cNvSpPr>
                        <wps:spPr bwMode="auto">
                          <a:xfrm>
                            <a:off x="9939" y="14535"/>
                            <a:ext cx="275" cy="28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9901" y="14502"/>
                            <a:ext cx="397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38356" w14:textId="77777777" w:rsidR="00C542D9" w:rsidRDefault="00C542D9" w:rsidP="00C542D9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9D22B" id="Group 95" o:spid="_x0000_s1057" style="position:absolute;left:0;text-align:left;margin-left:254.8pt;margin-top:15.75pt;width:19.85pt;height:17.4pt;z-index:251669504" coordorigin="9901,14502" coordsize="397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">
                <v:oval id="Oval 96" o:spid="_x0000_s1058" style="position:absolute;left:9939;top:14535;width:27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" filled="f"/>
                <v:shape id="Text Box 97" o:spid="_x0000_s1059" type="#_x0000_t202" style="position:absolute;left:9901;top:14502;width:39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38538356" w14:textId="77777777" w:rsidR="00C542D9" w:rsidRDefault="00C542D9" w:rsidP="00C542D9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sdt>
        <w:sdtPr>
          <w:rPr>
            <w:rFonts w:ascii="Open Sans" w:hAnsi="Open Sans" w:cs="Open Sans"/>
            <w:sz w:val="20"/>
          </w:rPr>
          <w:id w:val="517900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Pr="00C542D9">
        <w:rPr>
          <w:rFonts w:ascii="Open Sans" w:hAnsi="Open Sans" w:cs="Open Sans"/>
          <w:b/>
          <w:sz w:val="20"/>
        </w:rPr>
        <w:t xml:space="preserve"> </w:t>
      </w:r>
      <w:r w:rsidRPr="00C542D9">
        <w:rPr>
          <w:rFonts w:ascii="Open Sans" w:hAnsi="Open Sans" w:cs="Open Sans"/>
          <w:sz w:val="20"/>
        </w:rPr>
        <w:t>b) Klappen kommen auf der Längsseite nach innen zu liegen.</w:t>
      </w:r>
    </w:p>
    <w:p w14:paraId="211CFDB2" w14:textId="77777777" w:rsidR="00C542D9" w:rsidRPr="00C542D9" w:rsidRDefault="00C542D9" w:rsidP="00C542D9">
      <w:pPr>
        <w:ind w:left="142" w:right="5246"/>
        <w:rPr>
          <w:rFonts w:ascii="Open Sans" w:hAnsi="Open Sans" w:cs="Open Sans"/>
          <w:sz w:val="20"/>
        </w:rPr>
      </w:pPr>
    </w:p>
    <w:p w14:paraId="703D532D" w14:textId="77777777" w:rsidR="00C542D9" w:rsidRPr="00C542D9" w:rsidRDefault="00CF3E64" w:rsidP="00C542D9">
      <w:pPr>
        <w:ind w:left="142" w:right="5246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-461579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c) Wir haben </w:t>
      </w:r>
      <w:proofErr w:type="spellStart"/>
      <w:r w:rsidR="00C542D9" w:rsidRPr="00C542D9">
        <w:rPr>
          <w:rFonts w:ascii="Open Sans" w:hAnsi="Open Sans" w:cs="Open Sans"/>
          <w:sz w:val="20"/>
        </w:rPr>
        <w:t>Sondertrays</w:t>
      </w:r>
      <w:proofErr w:type="spellEnd"/>
      <w:r w:rsidR="00C542D9" w:rsidRPr="00C542D9">
        <w:rPr>
          <w:rFonts w:ascii="Open Sans" w:hAnsi="Open Sans" w:cs="Open Sans"/>
          <w:sz w:val="20"/>
        </w:rPr>
        <w:t xml:space="preserve"> (z.B. mit abgerundeten Ecken) und senden Ihnen hierzu eine Zeichnung.</w:t>
      </w:r>
    </w:p>
    <w:p w14:paraId="7BACEA6B" w14:textId="77777777" w:rsidR="00C542D9" w:rsidRPr="00C542D9" w:rsidRDefault="00C542D9" w:rsidP="00C542D9">
      <w:pPr>
        <w:ind w:left="142"/>
        <w:rPr>
          <w:rFonts w:ascii="Open Sans" w:hAnsi="Open Sans" w:cs="Open Sans"/>
          <w:b/>
          <w:sz w:val="20"/>
          <w:u w:val="single"/>
        </w:rPr>
      </w:pPr>
      <w:r w:rsidRPr="00C542D9">
        <w:rPr>
          <w:rFonts w:ascii="Open Sans" w:hAnsi="Open Sans" w:cs="Open Sans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A290FC" wp14:editId="4CA0F687">
                <wp:simplePos x="0" y="0"/>
                <wp:positionH relativeFrom="column">
                  <wp:posOffset>4110355</wp:posOffset>
                </wp:positionH>
                <wp:positionV relativeFrom="paragraph">
                  <wp:posOffset>62230</wp:posOffset>
                </wp:positionV>
                <wp:extent cx="1572895" cy="1475105"/>
                <wp:effectExtent l="0" t="0" r="0" b="0"/>
                <wp:wrapNone/>
                <wp:docPr id="3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A9633" w14:textId="77777777" w:rsidR="00C542D9" w:rsidRDefault="00C542D9" w:rsidP="00C542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CDD94" wp14:editId="3DED3DDF">
                                  <wp:extent cx="1391920" cy="1383665"/>
                                  <wp:effectExtent l="0" t="0" r="0" b="6985"/>
                                  <wp:docPr id="5" name="Bild 5" descr="MG A + B 80x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G A + B 80x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1383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290FC" id="Text Box 152" o:spid="_x0000_s1060" type="#_x0000_t202" style="position:absolute;left:0;text-align:left;margin-left:323.65pt;margin-top:4.9pt;width:123.85pt;height:116.1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" stroked="f">
                <v:textbox style="mso-fit-shape-to-text:t">
                  <w:txbxContent>
                    <w:p w14:paraId="616A9633" w14:textId="77777777" w:rsidR="00C542D9" w:rsidRDefault="00C542D9" w:rsidP="00C542D9">
                      <w:r>
                        <w:rPr>
                          <w:noProof/>
                        </w:rPr>
                        <w:drawing>
                          <wp:inline distT="0" distB="0" distL="0" distR="0" wp14:anchorId="159CDD94" wp14:editId="3DED3DDF">
                            <wp:extent cx="1391920" cy="1383665"/>
                            <wp:effectExtent l="0" t="0" r="0" b="6985"/>
                            <wp:docPr id="5" name="Bild 5" descr="MG A + B 80x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G A + B 80x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1383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A9FB7D" w14:textId="77777777" w:rsidR="00C542D9" w:rsidRPr="00C542D9" w:rsidRDefault="00C542D9" w:rsidP="00C542D9">
      <w:pPr>
        <w:ind w:left="142" w:right="5387"/>
        <w:rPr>
          <w:rFonts w:ascii="Open Sans" w:hAnsi="Open Sans" w:cs="Open Sans"/>
          <w:b/>
          <w:sz w:val="20"/>
          <w:u w:val="single"/>
        </w:rPr>
      </w:pPr>
      <w:r w:rsidRPr="00C542D9">
        <w:rPr>
          <w:rFonts w:ascii="Open Sans" w:hAnsi="Open Sans" w:cs="Open Sans"/>
          <w:b/>
          <w:sz w:val="20"/>
          <w:u w:val="single"/>
        </w:rPr>
        <w:t>F) Rollenheftklammern</w:t>
      </w:r>
    </w:p>
    <w:p w14:paraId="1B21C48D" w14:textId="77777777" w:rsidR="00C542D9" w:rsidRPr="00C542D9" w:rsidRDefault="00C542D9" w:rsidP="00C542D9">
      <w:pPr>
        <w:ind w:left="142" w:right="5387"/>
        <w:rPr>
          <w:rFonts w:ascii="Open Sans" w:hAnsi="Open Sans" w:cs="Open Sans"/>
          <w:b/>
          <w:sz w:val="20"/>
          <w:u w:val="single"/>
        </w:rPr>
      </w:pPr>
    </w:p>
    <w:p w14:paraId="797E1C67" w14:textId="77777777" w:rsidR="00C542D9" w:rsidRPr="00C542D9" w:rsidRDefault="00CF3E64" w:rsidP="00C542D9">
      <w:pPr>
        <w:ind w:left="142" w:right="5387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-899207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mit 36 mm Rückenlänge im </w:t>
      </w:r>
      <w:proofErr w:type="spellStart"/>
      <w:r w:rsidR="00C542D9" w:rsidRPr="00C542D9">
        <w:rPr>
          <w:rFonts w:ascii="Open Sans" w:hAnsi="Open Sans" w:cs="Open Sans"/>
          <w:sz w:val="20"/>
        </w:rPr>
        <w:t>verhefteten</w:t>
      </w:r>
      <w:proofErr w:type="spellEnd"/>
      <w:r w:rsidR="00C542D9" w:rsidRPr="00C542D9">
        <w:rPr>
          <w:rFonts w:ascii="Open Sans" w:hAnsi="Open Sans" w:cs="Open Sans"/>
          <w:sz w:val="20"/>
        </w:rPr>
        <w:t xml:space="preserve"> Zustand (Standardausführung).</w:t>
      </w:r>
    </w:p>
    <w:p w14:paraId="76148AAF" w14:textId="77777777" w:rsidR="00C542D9" w:rsidRPr="00C542D9" w:rsidRDefault="00C542D9" w:rsidP="00C542D9">
      <w:pPr>
        <w:ind w:left="142" w:right="5387"/>
        <w:rPr>
          <w:rFonts w:ascii="Open Sans" w:hAnsi="Open Sans" w:cs="Open Sans"/>
          <w:sz w:val="20"/>
        </w:rPr>
      </w:pPr>
    </w:p>
    <w:p w14:paraId="0D1951BD" w14:textId="77777777" w:rsidR="00C542D9" w:rsidRPr="00C542D9" w:rsidRDefault="00CF3E64" w:rsidP="00C542D9">
      <w:pPr>
        <w:ind w:left="142" w:right="5387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-1858189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mit 20 mm Rückenlänge im </w:t>
      </w:r>
      <w:proofErr w:type="spellStart"/>
      <w:r w:rsidR="00C542D9" w:rsidRPr="00C542D9">
        <w:rPr>
          <w:rFonts w:ascii="Open Sans" w:hAnsi="Open Sans" w:cs="Open Sans"/>
          <w:sz w:val="20"/>
        </w:rPr>
        <w:t>verhefteten</w:t>
      </w:r>
      <w:proofErr w:type="spellEnd"/>
      <w:r w:rsidR="00C542D9" w:rsidRPr="00C542D9">
        <w:rPr>
          <w:rFonts w:ascii="Open Sans" w:hAnsi="Open Sans" w:cs="Open Sans"/>
          <w:sz w:val="20"/>
        </w:rPr>
        <w:t xml:space="preserve"> Zustand (nur bei kleineren Zuschnitten möglich).</w:t>
      </w:r>
    </w:p>
    <w:p w14:paraId="1F61845F" w14:textId="77777777" w:rsidR="00C542D9" w:rsidRPr="00C542D9" w:rsidRDefault="00C542D9" w:rsidP="00C542D9">
      <w:pPr>
        <w:ind w:left="142" w:right="4679" w:hanging="426"/>
        <w:rPr>
          <w:rFonts w:ascii="Open Sans" w:hAnsi="Open Sans" w:cs="Open Sans"/>
          <w:sz w:val="20"/>
        </w:rPr>
      </w:pPr>
    </w:p>
    <w:p w14:paraId="7B1FF9A3" w14:textId="77777777" w:rsidR="00C542D9" w:rsidRPr="00C542D9" w:rsidRDefault="00C542D9" w:rsidP="00C542D9">
      <w:pPr>
        <w:ind w:left="142" w:right="5386"/>
        <w:rPr>
          <w:rFonts w:ascii="Open Sans" w:hAnsi="Open Sans" w:cs="Open Sans"/>
          <w:b/>
          <w:sz w:val="20"/>
          <w:u w:val="single"/>
        </w:rPr>
      </w:pP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1E70DC" wp14:editId="68DC7D43">
                <wp:simplePos x="0" y="0"/>
                <wp:positionH relativeFrom="column">
                  <wp:posOffset>3608705</wp:posOffset>
                </wp:positionH>
                <wp:positionV relativeFrom="paragraph">
                  <wp:posOffset>7399</wp:posOffset>
                </wp:positionV>
                <wp:extent cx="2368550" cy="2284730"/>
                <wp:effectExtent l="0" t="0" r="0" b="3810"/>
                <wp:wrapNone/>
                <wp:docPr id="3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228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B7C50" w14:textId="77777777" w:rsidR="00C542D9" w:rsidRDefault="00C542D9" w:rsidP="00C542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393EF" wp14:editId="1A4F27FF">
                                  <wp:extent cx="2176670" cy="1828800"/>
                                  <wp:effectExtent l="0" t="0" r="0" b="0"/>
                                  <wp:docPr id="6" name="Bild 6" descr="Wendestation Skizze 100x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ndestation Skizze 100x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lum brigh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3130" cy="1834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E70DC" id="Text Box 46" o:spid="_x0000_s1061" type="#_x0000_t202" style="position:absolute;left:0;text-align:left;margin-left:284.15pt;margin-top:.6pt;width:186.5pt;height:179.9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" filled="f" stroked="f">
                <v:textbox style="mso-fit-shape-to-text:t">
                  <w:txbxContent>
                    <w:p w14:paraId="516B7C50" w14:textId="77777777" w:rsidR="00C542D9" w:rsidRDefault="00C542D9" w:rsidP="00C542D9">
                      <w:r>
                        <w:rPr>
                          <w:noProof/>
                        </w:rPr>
                        <w:drawing>
                          <wp:inline distT="0" distB="0" distL="0" distR="0" wp14:anchorId="6E0393EF" wp14:editId="1A4F27FF">
                            <wp:extent cx="2176670" cy="1828800"/>
                            <wp:effectExtent l="0" t="0" r="0" b="0"/>
                            <wp:docPr id="6" name="Bild 6" descr="Wendestation Skizze 100x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Wendestation Skizze 100x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lum brigh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3130" cy="1834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542D9">
        <w:rPr>
          <w:rFonts w:ascii="Open Sans" w:hAnsi="Open Sans" w:cs="Open Sans"/>
          <w:b/>
          <w:sz w:val="20"/>
          <w:u w:val="single"/>
        </w:rPr>
        <w:t>G) Wendestation</w:t>
      </w:r>
    </w:p>
    <w:p w14:paraId="14B8ED36" w14:textId="77777777" w:rsidR="00C542D9" w:rsidRPr="00C542D9" w:rsidRDefault="00C542D9" w:rsidP="00C542D9">
      <w:pPr>
        <w:ind w:left="142" w:right="5386" w:hanging="426"/>
        <w:rPr>
          <w:rFonts w:ascii="Open Sans" w:hAnsi="Open Sans" w:cs="Open Sans"/>
          <w:b/>
          <w:sz w:val="20"/>
          <w:u w:val="single"/>
        </w:rPr>
      </w:pPr>
    </w:p>
    <w:p w14:paraId="1570E1FF" w14:textId="77777777" w:rsidR="00C542D9" w:rsidRPr="00C542D9" w:rsidRDefault="00CF3E64" w:rsidP="00C542D9">
      <w:pPr>
        <w:ind w:left="142" w:right="5386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-731377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in der Ausgabestation der Heftmaschine werden Stülpböden in Bereitschaft gehalten, bzw. ausgestoßen (Standardausführung).</w:t>
      </w:r>
    </w:p>
    <w:p w14:paraId="269AC203" w14:textId="77777777" w:rsidR="00C542D9" w:rsidRPr="00C542D9" w:rsidRDefault="00C542D9" w:rsidP="00C542D9">
      <w:pPr>
        <w:ind w:left="142" w:right="5386"/>
        <w:rPr>
          <w:rFonts w:ascii="Open Sans" w:hAnsi="Open Sans" w:cs="Open Sans"/>
          <w:sz w:val="20"/>
        </w:rPr>
      </w:pPr>
    </w:p>
    <w:p w14:paraId="1A11C6C8" w14:textId="77777777" w:rsidR="00C542D9" w:rsidRPr="00C542D9" w:rsidRDefault="00CF3E64" w:rsidP="00C542D9">
      <w:pPr>
        <w:ind w:left="142" w:right="5386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-911920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Mit einer Wendestation können die Stülpböden auch zusätzlich zum Stülpdeckel gedreht werden.</w:t>
      </w:r>
    </w:p>
    <w:p w14:paraId="3703AA64" w14:textId="77777777" w:rsidR="00C542D9" w:rsidRPr="00C542D9" w:rsidRDefault="00C542D9" w:rsidP="00C542D9">
      <w:pPr>
        <w:ind w:left="142" w:right="4679" w:hanging="426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E6F45" wp14:editId="3DBF948A">
                <wp:simplePos x="0" y="0"/>
                <wp:positionH relativeFrom="column">
                  <wp:posOffset>2818765</wp:posOffset>
                </wp:positionH>
                <wp:positionV relativeFrom="paragraph">
                  <wp:posOffset>107315</wp:posOffset>
                </wp:positionV>
                <wp:extent cx="3616325" cy="1889760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325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A88F1" id="Rectangle 31" o:spid="_x0000_s1026" style="position:absolute;margin-left:221.95pt;margin-top:8.45pt;width:284.75pt;height:14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" filled="f" stroked="f"/>
            </w:pict>
          </mc:Fallback>
        </mc:AlternateContent>
      </w:r>
    </w:p>
    <w:p w14:paraId="22AC9FF6" w14:textId="77777777" w:rsidR="00C542D9" w:rsidRPr="00C542D9" w:rsidRDefault="00C542D9" w:rsidP="00C542D9">
      <w:pPr>
        <w:ind w:left="142" w:right="5953"/>
        <w:rPr>
          <w:rFonts w:ascii="Open Sans" w:hAnsi="Open Sans" w:cs="Open Sans"/>
          <w:b/>
          <w:sz w:val="20"/>
          <w:u w:val="single"/>
        </w:rPr>
      </w:pP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B25051" wp14:editId="48C019A1">
                <wp:simplePos x="0" y="0"/>
                <wp:positionH relativeFrom="column">
                  <wp:posOffset>2738120</wp:posOffset>
                </wp:positionH>
                <wp:positionV relativeFrom="paragraph">
                  <wp:posOffset>85073</wp:posOffset>
                </wp:positionV>
                <wp:extent cx="3780790" cy="1830070"/>
                <wp:effectExtent l="0" t="0" r="0" b="635"/>
                <wp:wrapNone/>
                <wp:docPr id="3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790" cy="183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E11F7" w14:textId="77777777" w:rsidR="00C542D9" w:rsidRDefault="00C542D9" w:rsidP="00C542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F2A3C" wp14:editId="1FC424A7">
                                  <wp:extent cx="3468130" cy="1622724"/>
                                  <wp:effectExtent l="0" t="0" r="0" b="0"/>
                                  <wp:docPr id="7" name="Bild 7" descr="Zentrlaer Einsatz SH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Zentrlaer Einsatz SH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8013" cy="1622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25051" id="Text Box 43" o:spid="_x0000_s1062" type="#_x0000_t202" style="position:absolute;left:0;text-align:left;margin-left:215.6pt;margin-top:6.7pt;width:297.7pt;height:144.1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" filled="f" stroked="f">
                <v:textbox style="mso-fit-shape-to-text:t">
                  <w:txbxContent>
                    <w:p w14:paraId="69BE11F7" w14:textId="77777777" w:rsidR="00C542D9" w:rsidRDefault="00C542D9" w:rsidP="00C542D9">
                      <w:r>
                        <w:rPr>
                          <w:noProof/>
                        </w:rPr>
                        <w:drawing>
                          <wp:inline distT="0" distB="0" distL="0" distR="0" wp14:anchorId="6BBF2A3C" wp14:editId="1FC424A7">
                            <wp:extent cx="3468130" cy="1622724"/>
                            <wp:effectExtent l="0" t="0" r="0" b="0"/>
                            <wp:docPr id="7" name="Bild 7" descr="Zentrlaer Einsatz SH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Zentrlaer Einsatz SH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68013" cy="1622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542D9">
        <w:rPr>
          <w:rFonts w:ascii="Open Sans" w:hAnsi="Open Sans" w:cs="Open Sans"/>
          <w:b/>
          <w:sz w:val="20"/>
          <w:u w:val="single"/>
        </w:rPr>
        <w:t>H) Vorgesehener Einsatz</w:t>
      </w:r>
    </w:p>
    <w:p w14:paraId="53816DD8" w14:textId="77777777" w:rsidR="00C542D9" w:rsidRPr="00C542D9" w:rsidRDefault="00C542D9" w:rsidP="00C542D9">
      <w:pPr>
        <w:ind w:left="142" w:right="5953" w:hanging="426"/>
        <w:rPr>
          <w:rFonts w:ascii="Open Sans" w:hAnsi="Open Sans" w:cs="Open Sans"/>
          <w:b/>
          <w:sz w:val="20"/>
          <w:u w:val="single"/>
        </w:rPr>
      </w:pPr>
    </w:p>
    <w:p w14:paraId="275FCA44" w14:textId="77777777" w:rsidR="00C542D9" w:rsidRPr="00C542D9" w:rsidRDefault="00CF3E64" w:rsidP="00C542D9">
      <w:pPr>
        <w:ind w:left="142" w:right="5953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-1553374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a) Die Heftmaschine soll zentral zur Versorgung mehrerer Abpacklinien eingesetzt werden.</w:t>
      </w:r>
    </w:p>
    <w:p w14:paraId="20DF6188" w14:textId="77777777" w:rsidR="00C542D9" w:rsidRPr="00C542D9" w:rsidRDefault="00C542D9" w:rsidP="00C542D9">
      <w:pPr>
        <w:ind w:left="142" w:right="5953"/>
        <w:rPr>
          <w:rFonts w:ascii="Open Sans" w:hAnsi="Open Sans" w:cs="Open Sans"/>
          <w:sz w:val="20"/>
        </w:rPr>
      </w:pPr>
    </w:p>
    <w:p w14:paraId="34AD552E" w14:textId="77777777" w:rsidR="00C542D9" w:rsidRPr="00C542D9" w:rsidRDefault="00CF3E64" w:rsidP="00C542D9">
      <w:pPr>
        <w:ind w:left="142" w:right="5953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-1291352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b) Die Heftmaschine soll integriert zur Versorgung von nur einer bzw. zwei Abpacklinien (jeweils mit gleicher </w:t>
      </w:r>
      <w:proofErr w:type="spellStart"/>
      <w:r w:rsidR="00C542D9" w:rsidRPr="00C542D9">
        <w:rPr>
          <w:rFonts w:ascii="Open Sans" w:hAnsi="Open Sans" w:cs="Open Sans"/>
          <w:sz w:val="20"/>
        </w:rPr>
        <w:t>Zuschnittgröße</w:t>
      </w:r>
      <w:proofErr w:type="spellEnd"/>
      <w:r w:rsidR="00C542D9" w:rsidRPr="00C542D9">
        <w:rPr>
          <w:rFonts w:ascii="Open Sans" w:hAnsi="Open Sans" w:cs="Open Sans"/>
          <w:sz w:val="20"/>
        </w:rPr>
        <w:t>) eingesetzt werden.</w:t>
      </w:r>
    </w:p>
    <w:p w14:paraId="5255E689" w14:textId="77777777" w:rsidR="00A226FF" w:rsidRDefault="00A226FF" w:rsidP="00C542D9">
      <w:pPr>
        <w:ind w:left="142" w:right="-143"/>
        <w:rPr>
          <w:rFonts w:ascii="Open Sans" w:hAnsi="Open Sans" w:cs="Open Sans"/>
          <w:sz w:val="20"/>
        </w:rPr>
      </w:pPr>
    </w:p>
    <w:p w14:paraId="78A99714" w14:textId="7B7854B0" w:rsidR="00C542D9" w:rsidRPr="00C542D9" w:rsidRDefault="00C542D9" w:rsidP="00C542D9">
      <w:pPr>
        <w:ind w:left="142" w:right="-143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>Bitte beantworten Sie die Fragen I-M bei einem integrierten Einsatz des SHA 81 nach Ziffer Hb:</w:t>
      </w:r>
    </w:p>
    <w:p w14:paraId="1D15E483" w14:textId="447A06B0" w:rsidR="00C542D9" w:rsidRPr="00C542D9" w:rsidRDefault="00A226FF" w:rsidP="00C542D9">
      <w:pPr>
        <w:ind w:left="142" w:right="-143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</w:rPr>
        <w:br w:type="column"/>
      </w:r>
    </w:p>
    <w:p w14:paraId="6BEC2E02" w14:textId="77777777" w:rsidR="00C542D9" w:rsidRPr="00C542D9" w:rsidRDefault="00C542D9" w:rsidP="00C542D9">
      <w:pPr>
        <w:ind w:left="142" w:right="1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A4060A" wp14:editId="0B886B3A">
                <wp:simplePos x="0" y="0"/>
                <wp:positionH relativeFrom="column">
                  <wp:posOffset>3566160</wp:posOffset>
                </wp:positionH>
                <wp:positionV relativeFrom="paragraph">
                  <wp:posOffset>134620</wp:posOffset>
                </wp:positionV>
                <wp:extent cx="2828290" cy="3409315"/>
                <wp:effectExtent l="0" t="0" r="0" b="0"/>
                <wp:wrapNone/>
                <wp:docPr id="2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340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EE107" w14:textId="77777777" w:rsidR="00C542D9" w:rsidRDefault="00C542D9" w:rsidP="00C542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0F55F" wp14:editId="18921D6C">
                                  <wp:extent cx="2644140" cy="3319780"/>
                                  <wp:effectExtent l="0" t="0" r="3810" b="0"/>
                                  <wp:docPr id="8" name="Bild 8" descr="SHA 81 Ia+IC 100x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HA 81 Ia+IC 100x1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4140" cy="3319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4060A" id="Text Box 47" o:spid="_x0000_s1063" type="#_x0000_t202" style="position:absolute;left:0;text-align:left;margin-left:280.8pt;margin-top:10.6pt;width:222.7pt;height:268.4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" filled="f" stroked="f">
                <v:textbox style="mso-fit-shape-to-text:t">
                  <w:txbxContent>
                    <w:p w14:paraId="42BEE107" w14:textId="77777777" w:rsidR="00C542D9" w:rsidRDefault="00C542D9" w:rsidP="00C542D9">
                      <w:r>
                        <w:rPr>
                          <w:noProof/>
                        </w:rPr>
                        <w:drawing>
                          <wp:inline distT="0" distB="0" distL="0" distR="0" wp14:anchorId="2FC0F55F" wp14:editId="18921D6C">
                            <wp:extent cx="2644140" cy="3319780"/>
                            <wp:effectExtent l="0" t="0" r="3810" b="0"/>
                            <wp:docPr id="8" name="Bild 8" descr="SHA 81 Ia+IC 100x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HA 81 Ia+IC 100x1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4140" cy="3319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864F63" wp14:editId="3AA04F19">
                <wp:simplePos x="0" y="0"/>
                <wp:positionH relativeFrom="column">
                  <wp:posOffset>3538855</wp:posOffset>
                </wp:positionH>
                <wp:positionV relativeFrom="paragraph">
                  <wp:posOffset>101600</wp:posOffset>
                </wp:positionV>
                <wp:extent cx="2814955" cy="3599815"/>
                <wp:effectExtent l="0" t="0" r="0" b="0"/>
                <wp:wrapNone/>
                <wp:docPr id="2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955" cy="359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F3FC5" id="Rectangle 33" o:spid="_x0000_s1026" style="position:absolute;margin-left:278.65pt;margin-top:8pt;width:221.65pt;height:283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"/>
            </w:pict>
          </mc:Fallback>
        </mc:AlternateContent>
      </w:r>
      <w:r w:rsidRPr="00C542D9">
        <w:rPr>
          <w:rFonts w:ascii="Open Sans" w:hAnsi="Open Sans" w:cs="Open Sans"/>
          <w:b/>
          <w:sz w:val="20"/>
        </w:rPr>
        <w:t>I) Übergabehöhe der Trays</w:t>
      </w:r>
    </w:p>
    <w:p w14:paraId="5EADFA50" w14:textId="77777777" w:rsidR="00C542D9" w:rsidRPr="00C542D9" w:rsidRDefault="00CF3E64" w:rsidP="00C542D9">
      <w:pPr>
        <w:ind w:left="142" w:right="4819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1369796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a) Standardausführung mit </w:t>
      </w:r>
      <w:r w:rsidR="00C542D9" w:rsidRPr="00C542D9">
        <w:rPr>
          <w:rFonts w:ascii="Open Sans" w:hAnsi="Open Sans" w:cs="Open Sans"/>
          <w:sz w:val="20"/>
        </w:rPr>
        <w:br/>
        <w:t xml:space="preserve">         Übergabehöhe 1.100 mm</w:t>
      </w:r>
    </w:p>
    <w:p w14:paraId="5368A501" w14:textId="77777777" w:rsidR="00C542D9" w:rsidRPr="00C542D9" w:rsidRDefault="00CF3E64" w:rsidP="00C542D9">
      <w:pPr>
        <w:ind w:left="142" w:right="4819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674700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b) Bei gleichbleibenden </w:t>
      </w:r>
      <w:proofErr w:type="spellStart"/>
      <w:r w:rsidR="00C542D9" w:rsidRPr="00C542D9">
        <w:rPr>
          <w:rFonts w:ascii="Open Sans" w:hAnsi="Open Sans" w:cs="Open Sans"/>
          <w:sz w:val="20"/>
        </w:rPr>
        <w:t>Traygrößen</w:t>
      </w:r>
      <w:proofErr w:type="spellEnd"/>
      <w:r w:rsidR="00C542D9" w:rsidRPr="00C542D9">
        <w:rPr>
          <w:rFonts w:ascii="Open Sans" w:hAnsi="Open Sans" w:cs="Open Sans"/>
          <w:sz w:val="20"/>
        </w:rPr>
        <w:t xml:space="preserve"> kann die</w:t>
      </w:r>
    </w:p>
    <w:p w14:paraId="708EFE50" w14:textId="77777777" w:rsidR="00C542D9" w:rsidRPr="00C542D9" w:rsidRDefault="00C542D9" w:rsidP="00C542D9">
      <w:pPr>
        <w:ind w:left="142" w:right="4819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         </w:t>
      </w:r>
      <w:r w:rsidRPr="00C542D9">
        <w:rPr>
          <w:rFonts w:ascii="Open Sans" w:hAnsi="Open Sans" w:cs="Open Sans"/>
          <w:b/>
          <w:sz w:val="20"/>
        </w:rPr>
        <w:t>Heftmaschine SHA 81</w:t>
      </w:r>
      <w:r w:rsidRPr="00C542D9">
        <w:rPr>
          <w:rFonts w:ascii="Open Sans" w:hAnsi="Open Sans" w:cs="Open Sans"/>
          <w:sz w:val="20"/>
        </w:rPr>
        <w:t xml:space="preserve"> auch im Hochbau</w:t>
      </w:r>
    </w:p>
    <w:p w14:paraId="38BF32EE" w14:textId="77777777" w:rsidR="00C542D9" w:rsidRPr="00C542D9" w:rsidRDefault="00C542D9" w:rsidP="00C542D9">
      <w:pPr>
        <w:ind w:left="142" w:right="4819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b/>
          <w:sz w:val="20"/>
        </w:rPr>
        <w:t xml:space="preserve">         </w:t>
      </w:r>
      <w:r w:rsidRPr="00C542D9">
        <w:rPr>
          <w:rFonts w:ascii="Open Sans" w:hAnsi="Open Sans" w:cs="Open Sans"/>
          <w:sz w:val="20"/>
        </w:rPr>
        <w:t>geliefert werden.</w:t>
      </w:r>
      <w:r w:rsidRPr="00C542D9">
        <w:rPr>
          <w:rFonts w:ascii="Open Sans" w:hAnsi="Open Sans" w:cs="Open Sans"/>
          <w:sz w:val="20"/>
        </w:rPr>
        <w:br/>
        <w:t xml:space="preserve">         Übergabehöhe 2.500 mm, entspricht </w:t>
      </w:r>
    </w:p>
    <w:p w14:paraId="1A11B5A5" w14:textId="77777777" w:rsidR="00C542D9" w:rsidRPr="00C542D9" w:rsidRDefault="00C542D9" w:rsidP="00C542D9">
      <w:pPr>
        <w:ind w:left="142" w:right="4819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         1.600 mm </w:t>
      </w:r>
      <w:proofErr w:type="spellStart"/>
      <w:r w:rsidRPr="00C542D9">
        <w:rPr>
          <w:rFonts w:ascii="Open Sans" w:hAnsi="Open Sans" w:cs="Open Sans"/>
          <w:sz w:val="20"/>
        </w:rPr>
        <w:t>Zuschnittpalettenhöhe</w:t>
      </w:r>
      <w:proofErr w:type="spellEnd"/>
      <w:r w:rsidRPr="00C542D9">
        <w:rPr>
          <w:rFonts w:ascii="Open Sans" w:hAnsi="Open Sans" w:cs="Open Sans"/>
          <w:sz w:val="20"/>
        </w:rPr>
        <w:t xml:space="preserve"> +  </w:t>
      </w:r>
    </w:p>
    <w:p w14:paraId="347244F9" w14:textId="77777777" w:rsidR="00C542D9" w:rsidRPr="00C542D9" w:rsidRDefault="00C542D9" w:rsidP="00C542D9">
      <w:pPr>
        <w:ind w:left="142" w:right="4819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         Holzpalette.</w:t>
      </w:r>
    </w:p>
    <w:p w14:paraId="1ECCC99E" w14:textId="77777777" w:rsidR="00C542D9" w:rsidRPr="00C542D9" w:rsidRDefault="00CF3E64" w:rsidP="00C542D9">
      <w:pPr>
        <w:ind w:left="142" w:right="4819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-721592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c) wie b) jedoch Übergabehöhe 1.750 mm, </w:t>
      </w:r>
    </w:p>
    <w:p w14:paraId="315F7EFA" w14:textId="77777777" w:rsidR="00C542D9" w:rsidRPr="00C542D9" w:rsidRDefault="00C542D9" w:rsidP="00C542D9">
      <w:pPr>
        <w:ind w:left="142" w:right="4819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          entspricht 865 mm </w:t>
      </w:r>
      <w:proofErr w:type="spellStart"/>
      <w:r w:rsidRPr="00C542D9">
        <w:rPr>
          <w:rFonts w:ascii="Open Sans" w:hAnsi="Open Sans" w:cs="Open Sans"/>
          <w:sz w:val="20"/>
        </w:rPr>
        <w:t>Zuschnittpalettenhöhe</w:t>
      </w:r>
      <w:proofErr w:type="spellEnd"/>
      <w:r w:rsidRPr="00C542D9">
        <w:rPr>
          <w:rFonts w:ascii="Open Sans" w:hAnsi="Open Sans" w:cs="Open Sans"/>
          <w:sz w:val="20"/>
        </w:rPr>
        <w:t xml:space="preserve"> </w:t>
      </w:r>
      <w:r w:rsidRPr="00C542D9">
        <w:rPr>
          <w:rFonts w:ascii="Open Sans" w:hAnsi="Open Sans" w:cs="Open Sans"/>
          <w:sz w:val="20"/>
        </w:rPr>
        <w:tab/>
        <w:t xml:space="preserve">+ Holzpalette. </w:t>
      </w:r>
    </w:p>
    <w:p w14:paraId="379708B9" w14:textId="77777777" w:rsidR="00C542D9" w:rsidRPr="00C542D9" w:rsidRDefault="00CF3E64" w:rsidP="00C542D9">
      <w:pPr>
        <w:ind w:left="142" w:right="4819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552120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d) Übergabehöhe nach Ihren Wünschen</w:t>
      </w:r>
    </w:p>
    <w:p w14:paraId="38367B1F" w14:textId="77777777" w:rsidR="00C542D9" w:rsidRPr="00C542D9" w:rsidRDefault="00C542D9" w:rsidP="00C542D9">
      <w:pPr>
        <w:ind w:left="142" w:right="4819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         möglich:</w:t>
      </w:r>
    </w:p>
    <w:p w14:paraId="1D1E2CE8" w14:textId="77777777" w:rsidR="00C542D9" w:rsidRPr="00C542D9" w:rsidRDefault="00C542D9" w:rsidP="00C542D9">
      <w:pPr>
        <w:ind w:left="142" w:right="4819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         Übergabehöhe: ______________ mm.</w:t>
      </w:r>
    </w:p>
    <w:p w14:paraId="29AD6F30" w14:textId="77777777" w:rsidR="00C542D9" w:rsidRPr="00C542D9" w:rsidRDefault="00C542D9" w:rsidP="00C542D9">
      <w:pPr>
        <w:ind w:left="142" w:right="4819"/>
        <w:rPr>
          <w:rFonts w:ascii="Open Sans" w:hAnsi="Open Sans" w:cs="Open Sans"/>
          <w:sz w:val="20"/>
        </w:rPr>
      </w:pPr>
    </w:p>
    <w:p w14:paraId="7D8F5309" w14:textId="77777777" w:rsidR="00C542D9" w:rsidRPr="00C542D9" w:rsidRDefault="00C542D9" w:rsidP="00C542D9">
      <w:pPr>
        <w:ind w:left="142" w:right="4819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Bei Übergabe mit Wendestation vergrößert sich die Übergabehöhe für einen Deckel um </w:t>
      </w:r>
      <w:proofErr w:type="spellStart"/>
      <w:r w:rsidRPr="00C542D9">
        <w:rPr>
          <w:rFonts w:ascii="Open Sans" w:hAnsi="Open Sans" w:cs="Open Sans"/>
          <w:sz w:val="20"/>
        </w:rPr>
        <w:t>Trayhöhe</w:t>
      </w:r>
      <w:proofErr w:type="spellEnd"/>
      <w:r w:rsidRPr="00C542D9">
        <w:rPr>
          <w:rFonts w:ascii="Open Sans" w:hAnsi="Open Sans" w:cs="Open Sans"/>
          <w:sz w:val="20"/>
        </w:rPr>
        <w:t>.</w:t>
      </w:r>
    </w:p>
    <w:p w14:paraId="7E716EDC" w14:textId="77777777" w:rsidR="00C542D9" w:rsidRPr="00C542D9" w:rsidRDefault="00C542D9" w:rsidP="00C542D9">
      <w:pPr>
        <w:ind w:left="142" w:right="4819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074C86" wp14:editId="3A0F6D5F">
                <wp:simplePos x="0" y="0"/>
                <wp:positionH relativeFrom="column">
                  <wp:posOffset>3505200</wp:posOffset>
                </wp:positionH>
                <wp:positionV relativeFrom="paragraph">
                  <wp:posOffset>165100</wp:posOffset>
                </wp:positionV>
                <wp:extent cx="2848610" cy="1871980"/>
                <wp:effectExtent l="0" t="0" r="0" b="0"/>
                <wp:wrapNone/>
                <wp:docPr id="27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187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F7EE4" w14:textId="77777777" w:rsidR="00C542D9" w:rsidRDefault="00C542D9" w:rsidP="00C542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960C7" wp14:editId="1822BA11">
                                  <wp:extent cx="2652395" cy="1771015"/>
                                  <wp:effectExtent l="0" t="0" r="0" b="0"/>
                                  <wp:docPr id="9" name="Bild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2395" cy="1771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74C86" id="Text Box 192" o:spid="_x0000_s1064" type="#_x0000_t202" style="position:absolute;left:0;text-align:left;margin-left:276pt;margin-top:13pt;width:224.3pt;height:147.4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">
                <v:textbox style="mso-fit-shape-to-text:t">
                  <w:txbxContent>
                    <w:p w14:paraId="387F7EE4" w14:textId="77777777" w:rsidR="00C542D9" w:rsidRDefault="00C542D9" w:rsidP="00C542D9">
                      <w:r>
                        <w:rPr>
                          <w:noProof/>
                        </w:rPr>
                        <w:drawing>
                          <wp:inline distT="0" distB="0" distL="0" distR="0" wp14:anchorId="759960C7" wp14:editId="1822BA11">
                            <wp:extent cx="2652395" cy="1771015"/>
                            <wp:effectExtent l="0" t="0" r="0" b="0"/>
                            <wp:docPr id="9" name="Bild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2395" cy="1771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B6F205" w14:textId="77777777" w:rsidR="00C542D9" w:rsidRPr="00C542D9" w:rsidRDefault="00C542D9" w:rsidP="00C542D9">
      <w:pPr>
        <w:numPr>
          <w:ilvl w:val="0"/>
          <w:numId w:val="26"/>
        </w:numPr>
        <w:ind w:left="142" w:right="4819" w:firstLine="0"/>
        <w:rPr>
          <w:rFonts w:ascii="Open Sans" w:hAnsi="Open Sans" w:cs="Open Sans"/>
          <w:b/>
          <w:sz w:val="20"/>
        </w:rPr>
      </w:pPr>
      <w:r w:rsidRPr="00C542D9">
        <w:rPr>
          <w:rFonts w:ascii="Open Sans" w:hAnsi="Open Sans" w:cs="Open Sans"/>
          <w:b/>
          <w:sz w:val="20"/>
        </w:rPr>
        <w:t xml:space="preserve"> Übergabe der Trays</w:t>
      </w:r>
    </w:p>
    <w:p w14:paraId="656F8CA5" w14:textId="77777777" w:rsidR="00C542D9" w:rsidRPr="00C542D9" w:rsidRDefault="00C542D9" w:rsidP="00C542D9">
      <w:pPr>
        <w:ind w:left="142" w:right="4819"/>
        <w:rPr>
          <w:rFonts w:ascii="Open Sans" w:hAnsi="Open Sans" w:cs="Open Sans"/>
          <w:b/>
          <w:sz w:val="20"/>
        </w:rPr>
      </w:pPr>
    </w:p>
    <w:p w14:paraId="03738630" w14:textId="77777777" w:rsidR="00C542D9" w:rsidRPr="00C542D9" w:rsidRDefault="00CF3E64" w:rsidP="00C542D9">
      <w:pPr>
        <w:ind w:left="142" w:right="4819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618883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a) Das Abheben der Stülpböden und –</w:t>
      </w:r>
      <w:proofErr w:type="spellStart"/>
      <w:r w:rsidR="00C542D9" w:rsidRPr="00C542D9">
        <w:rPr>
          <w:rFonts w:ascii="Open Sans" w:hAnsi="Open Sans" w:cs="Open Sans"/>
          <w:sz w:val="20"/>
        </w:rPr>
        <w:t>deckel</w:t>
      </w:r>
      <w:proofErr w:type="spellEnd"/>
      <w:r w:rsidR="00C542D9" w:rsidRPr="00C542D9">
        <w:rPr>
          <w:rFonts w:ascii="Open Sans" w:hAnsi="Open Sans" w:cs="Open Sans"/>
          <w:sz w:val="20"/>
        </w:rPr>
        <w:t xml:space="preserve"> gehört nicht zum MEZGER Lieferumfang. Tray wird nur in der Ausgabestation </w:t>
      </w:r>
      <w:proofErr w:type="spellStart"/>
      <w:r w:rsidR="00C542D9" w:rsidRPr="00C542D9">
        <w:rPr>
          <w:rFonts w:ascii="Open Sans" w:hAnsi="Open Sans" w:cs="Open Sans"/>
          <w:sz w:val="20"/>
        </w:rPr>
        <w:t>unzentriert</w:t>
      </w:r>
      <w:proofErr w:type="spellEnd"/>
      <w:r w:rsidR="00C542D9" w:rsidRPr="00C542D9">
        <w:rPr>
          <w:rFonts w:ascii="Open Sans" w:hAnsi="Open Sans" w:cs="Open Sans"/>
          <w:sz w:val="20"/>
        </w:rPr>
        <w:t xml:space="preserve"> bereitgestellt.</w:t>
      </w:r>
    </w:p>
    <w:p w14:paraId="01EF96AA" w14:textId="77777777" w:rsidR="00C542D9" w:rsidRPr="00C542D9" w:rsidRDefault="00CF3E64" w:rsidP="00C542D9">
      <w:pPr>
        <w:ind w:left="142" w:right="4819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1468475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b) </w:t>
      </w:r>
      <w:proofErr w:type="spellStart"/>
      <w:r w:rsidR="00C542D9" w:rsidRPr="00C542D9">
        <w:rPr>
          <w:rFonts w:ascii="Open Sans" w:hAnsi="Open Sans" w:cs="Open Sans"/>
          <w:sz w:val="20"/>
        </w:rPr>
        <w:t>dto</w:t>
      </w:r>
      <w:proofErr w:type="spellEnd"/>
      <w:r w:rsidR="00C542D9" w:rsidRPr="00C542D9">
        <w:rPr>
          <w:rFonts w:ascii="Open Sans" w:hAnsi="Open Sans" w:cs="Open Sans"/>
          <w:sz w:val="20"/>
        </w:rPr>
        <w:t>, Tray wird jedoch zentriert in der Ausgabestation bereitgestellt.</w:t>
      </w:r>
    </w:p>
    <w:p w14:paraId="5F73A636" w14:textId="77777777" w:rsidR="00C542D9" w:rsidRPr="00C542D9" w:rsidRDefault="00CF3E64" w:rsidP="00C542D9">
      <w:pPr>
        <w:ind w:left="142" w:right="4819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1338584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c) Stülpböden und –</w:t>
      </w:r>
      <w:proofErr w:type="spellStart"/>
      <w:r w:rsidR="00C542D9" w:rsidRPr="00C542D9">
        <w:rPr>
          <w:rFonts w:ascii="Open Sans" w:hAnsi="Open Sans" w:cs="Open Sans"/>
          <w:sz w:val="20"/>
        </w:rPr>
        <w:t>deckel</w:t>
      </w:r>
      <w:proofErr w:type="spellEnd"/>
      <w:r w:rsidR="00C542D9" w:rsidRPr="00C542D9">
        <w:rPr>
          <w:rFonts w:ascii="Open Sans" w:hAnsi="Open Sans" w:cs="Open Sans"/>
          <w:sz w:val="20"/>
        </w:rPr>
        <w:t xml:space="preserve"> werden auf eine vorhandene Transportbahn übergeschoben.</w:t>
      </w:r>
    </w:p>
    <w:p w14:paraId="72BC5722" w14:textId="77777777" w:rsidR="00C542D9" w:rsidRPr="00C542D9" w:rsidRDefault="00C542D9" w:rsidP="00C542D9">
      <w:pPr>
        <w:ind w:left="142" w:right="4819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E3B44B" wp14:editId="468898D5">
                <wp:simplePos x="0" y="0"/>
                <wp:positionH relativeFrom="column">
                  <wp:posOffset>3122930</wp:posOffset>
                </wp:positionH>
                <wp:positionV relativeFrom="paragraph">
                  <wp:posOffset>180340</wp:posOffset>
                </wp:positionV>
                <wp:extent cx="3132455" cy="1918970"/>
                <wp:effectExtent l="0" t="0" r="0" b="0"/>
                <wp:wrapNone/>
                <wp:docPr id="2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191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8D6C0" w14:textId="77777777" w:rsidR="00C542D9" w:rsidRDefault="00C542D9" w:rsidP="00C542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6948F" wp14:editId="5F4E19A6">
                                  <wp:extent cx="3081020" cy="1944370"/>
                                  <wp:effectExtent l="0" t="0" r="5080" b="0"/>
                                  <wp:docPr id="18" name="Bild 10" descr="Ausgabe SHA Ka,Kb 160x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Ausgabe SHA Ka,Kb 160x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020" cy="1944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3B44B" id="Text Box 144" o:spid="_x0000_s1065" type="#_x0000_t202" style="position:absolute;left:0;text-align:left;margin-left:245.9pt;margin-top:14.2pt;width:246.65pt;height:15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" stroked="f">
                <v:textbox>
                  <w:txbxContent>
                    <w:p w14:paraId="0748D6C0" w14:textId="77777777" w:rsidR="00C542D9" w:rsidRDefault="00C542D9" w:rsidP="00C542D9">
                      <w:r>
                        <w:rPr>
                          <w:noProof/>
                        </w:rPr>
                        <w:drawing>
                          <wp:inline distT="0" distB="0" distL="0" distR="0" wp14:anchorId="4A16948F" wp14:editId="5F4E19A6">
                            <wp:extent cx="3081020" cy="1944370"/>
                            <wp:effectExtent l="0" t="0" r="5080" b="0"/>
                            <wp:docPr id="18" name="Bild 10" descr="Ausgabe SHA Ka,Kb 160x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Ausgabe SHA Ka,Kb 160x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1020" cy="1944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BF953" wp14:editId="4078A5BE">
                <wp:simplePos x="0" y="0"/>
                <wp:positionH relativeFrom="column">
                  <wp:posOffset>2947670</wp:posOffset>
                </wp:positionH>
                <wp:positionV relativeFrom="paragraph">
                  <wp:posOffset>273050</wp:posOffset>
                </wp:positionV>
                <wp:extent cx="2922905" cy="1958340"/>
                <wp:effectExtent l="0" t="0" r="0" b="0"/>
                <wp:wrapNone/>
                <wp:docPr id="2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2905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3A545" id="Rectangle 34" o:spid="_x0000_s1026" style="position:absolute;margin-left:232.1pt;margin-top:21.5pt;width:230.15pt;height:15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" stroked="f"/>
            </w:pict>
          </mc:Fallback>
        </mc:AlternateContent>
      </w:r>
      <w:r w:rsidRPr="00C542D9">
        <w:rPr>
          <w:rFonts w:ascii="Open Sans" w:hAnsi="Open Sans" w:cs="Open Sans"/>
          <w:sz w:val="20"/>
        </w:rPr>
        <w:t>Diese Transportbahn ist ca. 50mm unter der Ausgabestation.</w:t>
      </w:r>
    </w:p>
    <w:p w14:paraId="3E67AB50" w14:textId="77777777" w:rsidR="00C542D9" w:rsidRPr="00C542D9" w:rsidRDefault="00C542D9" w:rsidP="00C542D9">
      <w:pPr>
        <w:ind w:left="142" w:right="4253"/>
        <w:rPr>
          <w:rFonts w:ascii="Open Sans" w:hAnsi="Open Sans" w:cs="Open Sans"/>
          <w:sz w:val="20"/>
        </w:rPr>
      </w:pPr>
    </w:p>
    <w:p w14:paraId="2A23EE8F" w14:textId="77777777" w:rsidR="00C542D9" w:rsidRPr="00C542D9" w:rsidRDefault="00C542D9" w:rsidP="00C542D9">
      <w:pPr>
        <w:numPr>
          <w:ilvl w:val="0"/>
          <w:numId w:val="26"/>
        </w:numPr>
        <w:ind w:left="142" w:right="4253" w:firstLine="0"/>
        <w:rPr>
          <w:rFonts w:ascii="Open Sans" w:hAnsi="Open Sans" w:cs="Open Sans"/>
          <w:b/>
          <w:sz w:val="20"/>
        </w:rPr>
      </w:pPr>
      <w:r w:rsidRPr="00C542D9">
        <w:rPr>
          <w:rFonts w:ascii="Open Sans" w:hAnsi="Open Sans" w:cs="Open Sans"/>
          <w:b/>
          <w:sz w:val="20"/>
        </w:rPr>
        <w:t>Richtung der Übergabe</w:t>
      </w:r>
    </w:p>
    <w:p w14:paraId="3F83BD44" w14:textId="77777777" w:rsidR="00C542D9" w:rsidRPr="00C542D9" w:rsidRDefault="00C542D9" w:rsidP="00C542D9">
      <w:pPr>
        <w:ind w:left="142" w:right="4253"/>
        <w:rPr>
          <w:rFonts w:ascii="Open Sans" w:hAnsi="Open Sans" w:cs="Open Sans"/>
          <w:b/>
          <w:sz w:val="20"/>
        </w:rPr>
      </w:pPr>
    </w:p>
    <w:p w14:paraId="3C00A0F6" w14:textId="77777777" w:rsidR="00C542D9" w:rsidRPr="00C542D9" w:rsidRDefault="00CF3E64" w:rsidP="00C542D9">
      <w:pPr>
        <w:ind w:left="142" w:right="3826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2034685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a) Das </w:t>
      </w:r>
      <w:proofErr w:type="spellStart"/>
      <w:r w:rsidR="00C542D9" w:rsidRPr="00C542D9">
        <w:rPr>
          <w:rFonts w:ascii="Open Sans" w:hAnsi="Open Sans" w:cs="Open Sans"/>
          <w:sz w:val="20"/>
        </w:rPr>
        <w:t>Kartontray</w:t>
      </w:r>
      <w:proofErr w:type="spellEnd"/>
      <w:r w:rsidR="00C542D9" w:rsidRPr="00C542D9">
        <w:rPr>
          <w:rFonts w:ascii="Open Sans" w:hAnsi="Open Sans" w:cs="Open Sans"/>
          <w:sz w:val="20"/>
        </w:rPr>
        <w:t xml:space="preserve"> wird gerade </w:t>
      </w:r>
      <w:r w:rsidR="00C542D9" w:rsidRPr="00C542D9">
        <w:rPr>
          <w:rFonts w:ascii="Open Sans" w:hAnsi="Open Sans" w:cs="Open Sans"/>
          <w:sz w:val="20"/>
        </w:rPr>
        <w:br/>
        <w:t xml:space="preserve">         übergeben (siehe  Skizze).</w:t>
      </w:r>
    </w:p>
    <w:p w14:paraId="7F2BCD3D" w14:textId="77777777" w:rsidR="00C542D9" w:rsidRPr="00C542D9" w:rsidRDefault="00CF3E64" w:rsidP="00C542D9">
      <w:pPr>
        <w:ind w:left="142" w:right="5385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1884053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b) Das </w:t>
      </w:r>
      <w:proofErr w:type="spellStart"/>
      <w:r w:rsidR="00C542D9" w:rsidRPr="00C542D9">
        <w:rPr>
          <w:rFonts w:ascii="Open Sans" w:hAnsi="Open Sans" w:cs="Open Sans"/>
          <w:sz w:val="20"/>
        </w:rPr>
        <w:t>Kartontray</w:t>
      </w:r>
      <w:proofErr w:type="spellEnd"/>
      <w:r w:rsidR="00C542D9" w:rsidRPr="00C542D9">
        <w:rPr>
          <w:rFonts w:ascii="Open Sans" w:hAnsi="Open Sans" w:cs="Open Sans"/>
          <w:sz w:val="20"/>
        </w:rPr>
        <w:t xml:space="preserve"> wird auf eine 90°</w:t>
      </w:r>
    </w:p>
    <w:p w14:paraId="4E6D8F20" w14:textId="77777777" w:rsidR="00C542D9" w:rsidRPr="00C542D9" w:rsidRDefault="00C542D9" w:rsidP="00C542D9">
      <w:pPr>
        <w:ind w:left="142" w:right="5385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         Übergabestation übergeschoben   </w:t>
      </w:r>
      <w:r w:rsidRPr="00C542D9">
        <w:rPr>
          <w:rFonts w:ascii="Open Sans" w:hAnsi="Open Sans" w:cs="Open Sans"/>
          <w:sz w:val="20"/>
        </w:rPr>
        <w:br/>
        <w:t xml:space="preserve">         und von dort nach rechts auf eine</w:t>
      </w:r>
    </w:p>
    <w:p w14:paraId="38360C8A" w14:textId="31DD96C9" w:rsidR="00C542D9" w:rsidRPr="00C542D9" w:rsidRDefault="00C542D9" w:rsidP="00C542D9">
      <w:pPr>
        <w:ind w:left="142" w:right="5385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         </w:t>
      </w:r>
      <w:proofErr w:type="spellStart"/>
      <w:r w:rsidRPr="00C542D9">
        <w:rPr>
          <w:rFonts w:ascii="Open Sans" w:hAnsi="Open Sans" w:cs="Open Sans"/>
          <w:sz w:val="20"/>
        </w:rPr>
        <w:t>Tansportbahn</w:t>
      </w:r>
      <w:proofErr w:type="spellEnd"/>
      <w:r w:rsidRPr="00C542D9">
        <w:rPr>
          <w:rFonts w:ascii="Open Sans" w:hAnsi="Open Sans" w:cs="Open Sans"/>
          <w:sz w:val="20"/>
        </w:rPr>
        <w:t xml:space="preserve"> weitergeleitet. </w:t>
      </w:r>
    </w:p>
    <w:p w14:paraId="0C8BD9C9" w14:textId="77777777" w:rsidR="00C542D9" w:rsidRPr="00C542D9" w:rsidRDefault="00CF3E64" w:rsidP="00C542D9">
      <w:pPr>
        <w:ind w:left="142" w:right="4960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-1294510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c) wie b), jedoch 90° nach links </w:t>
      </w:r>
    </w:p>
    <w:p w14:paraId="6C2EAAB7" w14:textId="77777777" w:rsidR="00C542D9" w:rsidRPr="00C542D9" w:rsidRDefault="00C542D9" w:rsidP="00C542D9">
      <w:pPr>
        <w:ind w:left="142" w:right="4960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         übergeschoben.</w:t>
      </w:r>
    </w:p>
    <w:p w14:paraId="55581F3F" w14:textId="77777777" w:rsidR="00C542D9" w:rsidRPr="00C542D9" w:rsidRDefault="00C542D9" w:rsidP="00C542D9">
      <w:pPr>
        <w:numPr>
          <w:ilvl w:val="0"/>
          <w:numId w:val="26"/>
        </w:numPr>
        <w:tabs>
          <w:tab w:val="clear" w:pos="644"/>
        </w:tabs>
        <w:ind w:left="142" w:right="4960" w:firstLine="0"/>
        <w:rPr>
          <w:rFonts w:ascii="Open Sans" w:hAnsi="Open Sans" w:cs="Open Sans"/>
          <w:b/>
          <w:sz w:val="20"/>
        </w:rPr>
      </w:pPr>
      <w:r w:rsidRPr="00C542D9">
        <w:rPr>
          <w:rFonts w:ascii="Open Sans" w:hAnsi="Open Sans" w:cs="Open Sans"/>
          <w:sz w:val="20"/>
        </w:rPr>
        <w:br w:type="page"/>
      </w:r>
      <w:r w:rsidRPr="00C542D9">
        <w:rPr>
          <w:rFonts w:ascii="Open Sans" w:hAnsi="Open Sans" w:cs="Open Sans"/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7B3387" wp14:editId="6474AE9D">
                <wp:simplePos x="0" y="0"/>
                <wp:positionH relativeFrom="column">
                  <wp:posOffset>3714750</wp:posOffset>
                </wp:positionH>
                <wp:positionV relativeFrom="paragraph">
                  <wp:posOffset>116840</wp:posOffset>
                </wp:positionV>
                <wp:extent cx="2330450" cy="3119755"/>
                <wp:effectExtent l="0" t="0" r="0" b="0"/>
                <wp:wrapNone/>
                <wp:docPr id="2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311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ADE21" w14:textId="77777777" w:rsidR="00C542D9" w:rsidRDefault="00C542D9" w:rsidP="00C542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D3C0F" wp14:editId="6E45D7E0">
                                  <wp:extent cx="2150110" cy="3031490"/>
                                  <wp:effectExtent l="0" t="0" r="2540" b="0"/>
                                  <wp:docPr id="11" name="Bild 11" descr="Palettenbeladestation Hochbau-Skizz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alettenbeladestation Hochbau-Skizz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110" cy="303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B3387" id="Text Box 50" o:spid="_x0000_s1066" type="#_x0000_t202" style="position:absolute;left:0;text-align:left;margin-left:292.5pt;margin-top:9.2pt;width:183.5pt;height:245.6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" filled="f" stroked="f">
                <v:textbox style="mso-fit-shape-to-text:t">
                  <w:txbxContent>
                    <w:p w14:paraId="523ADE21" w14:textId="77777777" w:rsidR="00C542D9" w:rsidRDefault="00C542D9" w:rsidP="00C542D9">
                      <w:r>
                        <w:rPr>
                          <w:noProof/>
                        </w:rPr>
                        <w:drawing>
                          <wp:inline distT="0" distB="0" distL="0" distR="0" wp14:anchorId="3D8D3C0F" wp14:editId="6E45D7E0">
                            <wp:extent cx="2150110" cy="3031490"/>
                            <wp:effectExtent l="0" t="0" r="2540" b="0"/>
                            <wp:docPr id="11" name="Bild 11" descr="Palettenbeladestation Hochbau-Skizz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alettenbeladestation Hochbau-Skizz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0110" cy="303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542D9">
        <w:rPr>
          <w:rFonts w:ascii="Open Sans" w:hAnsi="Open Sans" w:cs="Open Sans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5B9E84" wp14:editId="34DD13DB">
                <wp:simplePos x="0" y="0"/>
                <wp:positionH relativeFrom="column">
                  <wp:posOffset>3701415</wp:posOffset>
                </wp:positionH>
                <wp:positionV relativeFrom="paragraph">
                  <wp:posOffset>116840</wp:posOffset>
                </wp:positionV>
                <wp:extent cx="2700020" cy="2875915"/>
                <wp:effectExtent l="0" t="0" r="0" b="0"/>
                <wp:wrapNone/>
                <wp:docPr id="2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020" cy="287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53D3A" id="Rectangle 35" o:spid="_x0000_s1026" style="position:absolute;margin-left:291.45pt;margin-top:9.2pt;width:212.6pt;height:22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" stroked="f"/>
            </w:pict>
          </mc:Fallback>
        </mc:AlternateContent>
      </w:r>
      <w:proofErr w:type="spellStart"/>
      <w:r w:rsidRPr="00C542D9">
        <w:rPr>
          <w:rFonts w:ascii="Open Sans" w:hAnsi="Open Sans" w:cs="Open Sans"/>
          <w:b/>
          <w:sz w:val="20"/>
        </w:rPr>
        <w:t>Palettenbeladestation</w:t>
      </w:r>
      <w:proofErr w:type="spellEnd"/>
      <w:r w:rsidRPr="00C542D9">
        <w:rPr>
          <w:rFonts w:ascii="Open Sans" w:hAnsi="Open Sans" w:cs="Open Sans"/>
          <w:b/>
          <w:sz w:val="20"/>
        </w:rPr>
        <w:t xml:space="preserve"> bei Hochbau</w:t>
      </w:r>
    </w:p>
    <w:p w14:paraId="30B39BF7" w14:textId="77777777" w:rsidR="00C542D9" w:rsidRPr="00C542D9" w:rsidRDefault="00C542D9" w:rsidP="00C542D9">
      <w:pPr>
        <w:ind w:left="142" w:right="4960"/>
        <w:rPr>
          <w:rFonts w:ascii="Open Sans" w:hAnsi="Open Sans" w:cs="Open Sans"/>
          <w:b/>
          <w:sz w:val="20"/>
        </w:rPr>
      </w:pPr>
    </w:p>
    <w:p w14:paraId="757311AB" w14:textId="77777777" w:rsidR="00C542D9" w:rsidRPr="00C542D9" w:rsidRDefault="00C542D9" w:rsidP="00C542D9">
      <w:pPr>
        <w:pStyle w:val="Textkrper3"/>
        <w:ind w:left="142" w:right="4536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Wir empfehlen beim Hochbau eine vor geschaltete </w:t>
      </w:r>
      <w:proofErr w:type="spellStart"/>
      <w:r w:rsidRPr="00C542D9">
        <w:rPr>
          <w:rFonts w:ascii="Open Sans" w:hAnsi="Open Sans" w:cs="Open Sans"/>
          <w:sz w:val="20"/>
        </w:rPr>
        <w:t>Palettenbeladestation</w:t>
      </w:r>
      <w:proofErr w:type="spellEnd"/>
      <w:r w:rsidRPr="00C542D9">
        <w:rPr>
          <w:rFonts w:ascii="Open Sans" w:hAnsi="Open Sans" w:cs="Open Sans"/>
          <w:sz w:val="20"/>
        </w:rPr>
        <w:t>, damit die Palette mit Kartonzuschnitten per Gabelstapler abgestellt werden kann.</w:t>
      </w:r>
    </w:p>
    <w:p w14:paraId="5A79BD23" w14:textId="77777777" w:rsidR="00C542D9" w:rsidRPr="00C542D9" w:rsidRDefault="00C542D9" w:rsidP="00C542D9">
      <w:pPr>
        <w:pStyle w:val="Textkrper3"/>
        <w:ind w:left="142" w:right="4536"/>
        <w:rPr>
          <w:rFonts w:ascii="Open Sans" w:hAnsi="Open Sans" w:cs="Open Sans"/>
          <w:sz w:val="20"/>
        </w:rPr>
      </w:pPr>
    </w:p>
    <w:p w14:paraId="0B59D6D6" w14:textId="77777777" w:rsidR="00C542D9" w:rsidRPr="00C542D9" w:rsidRDefault="00CF3E64" w:rsidP="00C542D9">
      <w:pPr>
        <w:ind w:left="142" w:right="4536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-1561241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a) </w:t>
      </w:r>
      <w:proofErr w:type="spellStart"/>
      <w:r w:rsidR="00C542D9" w:rsidRPr="00C542D9">
        <w:rPr>
          <w:rFonts w:ascii="Open Sans" w:hAnsi="Open Sans" w:cs="Open Sans"/>
          <w:sz w:val="20"/>
        </w:rPr>
        <w:t>Palettenbeladestation</w:t>
      </w:r>
      <w:proofErr w:type="spellEnd"/>
      <w:r w:rsidR="00C542D9" w:rsidRPr="00C542D9">
        <w:rPr>
          <w:rFonts w:ascii="Open Sans" w:hAnsi="Open Sans" w:cs="Open Sans"/>
          <w:sz w:val="20"/>
        </w:rPr>
        <w:t xml:space="preserve"> von vorne mit  </w:t>
      </w:r>
    </w:p>
    <w:p w14:paraId="10939188" w14:textId="77777777" w:rsidR="00C542D9" w:rsidRPr="00C542D9" w:rsidRDefault="00C542D9" w:rsidP="00C542D9">
      <w:pPr>
        <w:ind w:left="142" w:right="4536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         </w:t>
      </w:r>
      <w:proofErr w:type="spellStart"/>
      <w:r w:rsidRPr="00C542D9">
        <w:rPr>
          <w:rFonts w:ascii="Open Sans" w:hAnsi="Open Sans" w:cs="Open Sans"/>
          <w:sz w:val="20"/>
        </w:rPr>
        <w:t>Palettenaufsetzung</w:t>
      </w:r>
      <w:proofErr w:type="spellEnd"/>
      <w:r w:rsidRPr="00C542D9">
        <w:rPr>
          <w:rFonts w:ascii="Open Sans" w:hAnsi="Open Sans" w:cs="Open Sans"/>
          <w:sz w:val="20"/>
        </w:rPr>
        <w:t xml:space="preserve"> von links (siehe Skizze).</w:t>
      </w:r>
    </w:p>
    <w:p w14:paraId="0842D451" w14:textId="77777777" w:rsidR="00C542D9" w:rsidRPr="00C542D9" w:rsidRDefault="00CF3E64" w:rsidP="00C542D9">
      <w:pPr>
        <w:ind w:left="142" w:right="4536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904885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b) wie a), mit </w:t>
      </w:r>
      <w:proofErr w:type="spellStart"/>
      <w:r w:rsidR="00C542D9" w:rsidRPr="00C542D9">
        <w:rPr>
          <w:rFonts w:ascii="Open Sans" w:hAnsi="Open Sans" w:cs="Open Sans"/>
          <w:sz w:val="20"/>
        </w:rPr>
        <w:t>Palettenaufsetzung</w:t>
      </w:r>
      <w:proofErr w:type="spellEnd"/>
      <w:r w:rsidR="00C542D9" w:rsidRPr="00C542D9">
        <w:rPr>
          <w:rFonts w:ascii="Open Sans" w:hAnsi="Open Sans" w:cs="Open Sans"/>
          <w:sz w:val="20"/>
        </w:rPr>
        <w:t xml:space="preserve"> von rechts.</w:t>
      </w:r>
    </w:p>
    <w:p w14:paraId="06D7ECF7" w14:textId="77777777" w:rsidR="00C542D9" w:rsidRPr="00C542D9" w:rsidRDefault="00C542D9" w:rsidP="00C542D9">
      <w:pPr>
        <w:ind w:left="142" w:right="4536"/>
        <w:rPr>
          <w:rFonts w:ascii="Open Sans" w:hAnsi="Open Sans" w:cs="Open Sans"/>
          <w:sz w:val="20"/>
        </w:rPr>
      </w:pPr>
    </w:p>
    <w:p w14:paraId="24AA626D" w14:textId="77777777" w:rsidR="00C542D9" w:rsidRPr="00C542D9" w:rsidRDefault="00CF3E64" w:rsidP="00C542D9">
      <w:pPr>
        <w:ind w:left="851" w:right="4536" w:hanging="709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1389999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c) </w:t>
      </w:r>
      <w:proofErr w:type="spellStart"/>
      <w:r w:rsidR="00C542D9" w:rsidRPr="00C542D9">
        <w:rPr>
          <w:rFonts w:ascii="Open Sans" w:hAnsi="Open Sans" w:cs="Open Sans"/>
          <w:sz w:val="20"/>
        </w:rPr>
        <w:t>Palettenbeladestation</w:t>
      </w:r>
      <w:proofErr w:type="spellEnd"/>
      <w:r w:rsidR="00C542D9" w:rsidRPr="00C542D9">
        <w:rPr>
          <w:rFonts w:ascii="Open Sans" w:hAnsi="Open Sans" w:cs="Open Sans"/>
          <w:sz w:val="20"/>
        </w:rPr>
        <w:t xml:space="preserve"> quergestellt:</w:t>
      </w:r>
      <w:r w:rsidR="00C542D9" w:rsidRPr="00C542D9">
        <w:rPr>
          <w:rFonts w:ascii="Open Sans" w:hAnsi="Open Sans" w:cs="Open Sans"/>
          <w:sz w:val="20"/>
        </w:rPr>
        <w:br/>
        <w:t xml:space="preserve">A) </w:t>
      </w:r>
      <w:proofErr w:type="spellStart"/>
      <w:r w:rsidR="00C542D9" w:rsidRPr="00C542D9">
        <w:rPr>
          <w:rFonts w:ascii="Open Sans" w:hAnsi="Open Sans" w:cs="Open Sans"/>
          <w:sz w:val="20"/>
        </w:rPr>
        <w:t>Palettenbeladestation</w:t>
      </w:r>
      <w:proofErr w:type="spellEnd"/>
      <w:r w:rsidR="00C542D9" w:rsidRPr="00C542D9">
        <w:rPr>
          <w:rFonts w:ascii="Open Sans" w:hAnsi="Open Sans" w:cs="Open Sans"/>
          <w:sz w:val="20"/>
        </w:rPr>
        <w:t>.</w:t>
      </w:r>
      <w:r w:rsidR="00C542D9" w:rsidRPr="00C542D9">
        <w:rPr>
          <w:rFonts w:ascii="Open Sans" w:hAnsi="Open Sans" w:cs="Open Sans"/>
          <w:sz w:val="20"/>
        </w:rPr>
        <w:br/>
        <w:t>B) Hubtisch mit Rollenbahn.</w:t>
      </w:r>
      <w:r w:rsidR="00C542D9" w:rsidRPr="00C542D9">
        <w:rPr>
          <w:rFonts w:ascii="Open Sans" w:hAnsi="Open Sans" w:cs="Open Sans"/>
          <w:sz w:val="20"/>
        </w:rPr>
        <w:br/>
        <w:t xml:space="preserve">C) </w:t>
      </w:r>
      <w:proofErr w:type="spellStart"/>
      <w:r w:rsidR="00C542D9" w:rsidRPr="00C542D9">
        <w:rPr>
          <w:rFonts w:ascii="Open Sans" w:hAnsi="Open Sans" w:cs="Open Sans"/>
          <w:sz w:val="20"/>
        </w:rPr>
        <w:t>Leerpalettenstation</w:t>
      </w:r>
      <w:proofErr w:type="spellEnd"/>
      <w:r w:rsidR="00C542D9" w:rsidRPr="00C542D9">
        <w:rPr>
          <w:rFonts w:ascii="Open Sans" w:hAnsi="Open Sans" w:cs="Open Sans"/>
          <w:sz w:val="20"/>
        </w:rPr>
        <w:t xml:space="preserve"> Liftstation (s. Pkt. </w:t>
      </w:r>
      <w:proofErr w:type="spellStart"/>
      <w:r w:rsidR="00C542D9" w:rsidRPr="00C542D9">
        <w:rPr>
          <w:rFonts w:ascii="Open Sans" w:hAnsi="Open Sans" w:cs="Open Sans"/>
          <w:sz w:val="20"/>
        </w:rPr>
        <w:t>Mb</w:t>
      </w:r>
      <w:proofErr w:type="spellEnd"/>
      <w:r w:rsidR="00C542D9" w:rsidRPr="00C542D9">
        <w:rPr>
          <w:rFonts w:ascii="Open Sans" w:hAnsi="Open Sans" w:cs="Open Sans"/>
          <w:sz w:val="20"/>
        </w:rPr>
        <w:t>)</w:t>
      </w:r>
    </w:p>
    <w:p w14:paraId="378EA6E5" w14:textId="77777777" w:rsidR="00C542D9" w:rsidRPr="00C542D9" w:rsidRDefault="00C542D9" w:rsidP="00C542D9">
      <w:pPr>
        <w:ind w:left="851" w:right="4536" w:hanging="709"/>
        <w:rPr>
          <w:rFonts w:ascii="Open Sans" w:hAnsi="Open Sans" w:cs="Open Sans"/>
          <w:sz w:val="20"/>
        </w:rPr>
      </w:pPr>
    </w:p>
    <w:p w14:paraId="76A57AFA" w14:textId="77777777" w:rsidR="00C542D9" w:rsidRPr="00C542D9" w:rsidRDefault="00C542D9" w:rsidP="00C542D9">
      <w:pPr>
        <w:ind w:left="142" w:right="4536"/>
        <w:rPr>
          <w:rFonts w:ascii="Open Sans" w:hAnsi="Open Sans" w:cs="Open Sans"/>
          <w:sz w:val="20"/>
        </w:rPr>
      </w:pPr>
    </w:p>
    <w:p w14:paraId="456BB637" w14:textId="77777777" w:rsidR="00C542D9" w:rsidRPr="00C542D9" w:rsidRDefault="00C542D9" w:rsidP="00C542D9">
      <w:pPr>
        <w:numPr>
          <w:ilvl w:val="0"/>
          <w:numId w:val="26"/>
        </w:numPr>
        <w:ind w:left="142" w:right="4536" w:firstLine="0"/>
        <w:rPr>
          <w:rFonts w:ascii="Open Sans" w:hAnsi="Open Sans" w:cs="Open Sans"/>
          <w:b/>
          <w:sz w:val="20"/>
        </w:rPr>
      </w:pP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4F9399" wp14:editId="27DE22A9">
                <wp:simplePos x="0" y="0"/>
                <wp:positionH relativeFrom="column">
                  <wp:posOffset>3899535</wp:posOffset>
                </wp:positionH>
                <wp:positionV relativeFrom="paragraph">
                  <wp:posOffset>142875</wp:posOffset>
                </wp:positionV>
                <wp:extent cx="400050" cy="286385"/>
                <wp:effectExtent l="0" t="0" r="0" b="0"/>
                <wp:wrapNone/>
                <wp:docPr id="2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790B5" w14:textId="77777777" w:rsidR="00C542D9" w:rsidRDefault="00C542D9" w:rsidP="00C542D9">
                            <w:r>
                              <w:t>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F9399" id="Text Box 88" o:spid="_x0000_s1067" type="#_x0000_t202" style="position:absolute;left:0;text-align:left;margin-left:307.05pt;margin-top:11.25pt;width:31.5pt;height:2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" filled="f" stroked="f">
                <v:textbox>
                  <w:txbxContent>
                    <w:p w14:paraId="087790B5" w14:textId="77777777" w:rsidR="00C542D9" w:rsidRDefault="00C542D9" w:rsidP="00C542D9">
                      <w: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E46B37" wp14:editId="48F1CAD6">
                <wp:simplePos x="0" y="0"/>
                <wp:positionH relativeFrom="column">
                  <wp:posOffset>3926205</wp:posOffset>
                </wp:positionH>
                <wp:positionV relativeFrom="paragraph">
                  <wp:posOffset>149860</wp:posOffset>
                </wp:positionV>
                <wp:extent cx="323850" cy="304800"/>
                <wp:effectExtent l="0" t="0" r="0" b="0"/>
                <wp:wrapNone/>
                <wp:docPr id="21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048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CCB111" id="Oval 90" o:spid="_x0000_s1026" style="position:absolute;margin-left:309.15pt;margin-top:11.8pt;width:25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" filled="f"/>
            </w:pict>
          </mc:Fallback>
        </mc:AlternateContent>
      </w:r>
      <w:r w:rsidRPr="00C542D9">
        <w:rPr>
          <w:rFonts w:ascii="Open Sans" w:hAnsi="Open Sans" w:cs="Open Sans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FF53DF" wp14:editId="244193F0">
                <wp:simplePos x="0" y="0"/>
                <wp:positionH relativeFrom="column">
                  <wp:posOffset>3766820</wp:posOffset>
                </wp:positionH>
                <wp:positionV relativeFrom="paragraph">
                  <wp:posOffset>56515</wp:posOffset>
                </wp:positionV>
                <wp:extent cx="2623185" cy="1731645"/>
                <wp:effectExtent l="0" t="0" r="0" b="0"/>
                <wp:wrapNone/>
                <wp:docPr id="2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173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1519F" w14:textId="77777777" w:rsidR="00C542D9" w:rsidRDefault="00C542D9" w:rsidP="00C542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0DA34" wp14:editId="260FDBFA">
                                  <wp:extent cx="2430145" cy="1631315"/>
                                  <wp:effectExtent l="0" t="0" r="8255" b="6985"/>
                                  <wp:docPr id="12" name="Bild 12" descr="SHA 81 120x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SHA 81 120x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0145" cy="1631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F53DF" id="Text Box 141" o:spid="_x0000_s1068" type="#_x0000_t202" style="position:absolute;left:0;text-align:left;margin-left:296.6pt;margin-top:4.45pt;width:206.55pt;height:136.3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">
                <v:textbox style="mso-fit-shape-to-text:t">
                  <w:txbxContent>
                    <w:p w14:paraId="3E51519F" w14:textId="77777777" w:rsidR="00C542D9" w:rsidRDefault="00C542D9" w:rsidP="00C542D9">
                      <w:r>
                        <w:rPr>
                          <w:noProof/>
                        </w:rPr>
                        <w:drawing>
                          <wp:inline distT="0" distB="0" distL="0" distR="0" wp14:anchorId="4E90DA34" wp14:editId="260FDBFA">
                            <wp:extent cx="2430145" cy="1631315"/>
                            <wp:effectExtent l="0" t="0" r="8255" b="6985"/>
                            <wp:docPr id="12" name="Bild 12" descr="SHA 81 120x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SHA 81 120x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0145" cy="1631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C542D9">
        <w:rPr>
          <w:rFonts w:ascii="Open Sans" w:hAnsi="Open Sans" w:cs="Open Sans"/>
          <w:b/>
          <w:sz w:val="20"/>
        </w:rPr>
        <w:t>Trayaufnahme</w:t>
      </w:r>
      <w:proofErr w:type="spellEnd"/>
      <w:r w:rsidRPr="00C542D9">
        <w:rPr>
          <w:rFonts w:ascii="Open Sans" w:hAnsi="Open Sans" w:cs="Open Sans"/>
          <w:b/>
          <w:sz w:val="20"/>
        </w:rPr>
        <w:t>:</w:t>
      </w:r>
    </w:p>
    <w:p w14:paraId="503A3D50" w14:textId="77777777" w:rsidR="00C542D9" w:rsidRPr="00C542D9" w:rsidRDefault="00C542D9" w:rsidP="00C542D9">
      <w:pPr>
        <w:ind w:left="142" w:right="4536"/>
        <w:rPr>
          <w:rFonts w:ascii="Open Sans" w:hAnsi="Open Sans" w:cs="Open Sans"/>
          <w:b/>
          <w:sz w:val="20"/>
        </w:rPr>
      </w:pPr>
    </w:p>
    <w:p w14:paraId="654EFE07" w14:textId="77777777" w:rsidR="00C542D9" w:rsidRPr="00C542D9" w:rsidRDefault="00C542D9" w:rsidP="00C542D9">
      <w:pPr>
        <w:pStyle w:val="Textkrper3"/>
        <w:ind w:left="142" w:right="4536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>Zur Aufnahme/Zuführung der Trays stehen folgende Möglichkeiten zur Verfügung:</w:t>
      </w:r>
    </w:p>
    <w:p w14:paraId="227435D3" w14:textId="77777777" w:rsidR="00C542D9" w:rsidRPr="00C542D9" w:rsidRDefault="00C542D9" w:rsidP="00C542D9">
      <w:pPr>
        <w:pStyle w:val="Textkrper3"/>
        <w:ind w:left="142" w:right="4536"/>
        <w:rPr>
          <w:rFonts w:ascii="Open Sans" w:hAnsi="Open Sans" w:cs="Open Sans"/>
          <w:sz w:val="20"/>
        </w:rPr>
      </w:pPr>
    </w:p>
    <w:p w14:paraId="5F41ACFA" w14:textId="77777777" w:rsidR="00C542D9" w:rsidRPr="00C542D9" w:rsidRDefault="00CF3E64" w:rsidP="00C542D9">
      <w:pPr>
        <w:ind w:left="142" w:right="4536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1202358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Ma) </w:t>
      </w:r>
      <w:r w:rsidR="00C542D9" w:rsidRPr="00C542D9">
        <w:rPr>
          <w:rFonts w:ascii="Open Sans" w:hAnsi="Open Sans" w:cs="Open Sans"/>
          <w:b/>
          <w:sz w:val="20"/>
        </w:rPr>
        <w:t>Hubtisch</w:t>
      </w:r>
      <w:r w:rsidR="00C542D9" w:rsidRPr="00C542D9">
        <w:rPr>
          <w:rFonts w:ascii="Open Sans" w:hAnsi="Open Sans" w:cs="Open Sans"/>
          <w:sz w:val="20"/>
        </w:rPr>
        <w:t xml:space="preserve">: </w:t>
      </w:r>
      <w:r w:rsidR="00C542D9" w:rsidRPr="00C542D9">
        <w:rPr>
          <w:rFonts w:ascii="Open Sans" w:hAnsi="Open Sans" w:cs="Open Sans"/>
          <w:sz w:val="20"/>
        </w:rPr>
        <w:br/>
        <w:t>Trays werden bis auf ca. Einzugshöhe SHA 81 (Standardhöhe 1100 mm) angehoben.</w:t>
      </w:r>
    </w:p>
    <w:p w14:paraId="7595DE0A" w14:textId="77777777" w:rsidR="00C542D9" w:rsidRPr="00C542D9" w:rsidRDefault="00C542D9" w:rsidP="00C542D9">
      <w:pPr>
        <w:ind w:left="142" w:right="4536"/>
        <w:rPr>
          <w:rFonts w:ascii="Open Sans" w:hAnsi="Open Sans" w:cs="Open Sans"/>
          <w:sz w:val="20"/>
        </w:rPr>
      </w:pPr>
    </w:p>
    <w:p w14:paraId="11742311" w14:textId="77777777" w:rsidR="00C542D9" w:rsidRPr="00C542D9" w:rsidRDefault="00C542D9" w:rsidP="00C542D9">
      <w:pPr>
        <w:ind w:left="142" w:right="4536"/>
        <w:rPr>
          <w:rFonts w:ascii="Open Sans" w:hAnsi="Open Sans" w:cs="Open Sans"/>
          <w:sz w:val="20"/>
        </w:rPr>
      </w:pPr>
    </w:p>
    <w:p w14:paraId="2F71F95A" w14:textId="77777777" w:rsidR="00C542D9" w:rsidRPr="00C542D9" w:rsidRDefault="00C542D9" w:rsidP="00C542D9">
      <w:pPr>
        <w:ind w:left="142" w:right="4536"/>
        <w:rPr>
          <w:rFonts w:ascii="Open Sans" w:hAnsi="Open Sans" w:cs="Open Sans"/>
          <w:sz w:val="20"/>
        </w:rPr>
      </w:pPr>
    </w:p>
    <w:p w14:paraId="4277B1AF" w14:textId="77777777" w:rsidR="00C542D9" w:rsidRPr="00C542D9" w:rsidRDefault="00C542D9" w:rsidP="00C542D9">
      <w:pPr>
        <w:ind w:left="142" w:right="424"/>
        <w:rPr>
          <w:rFonts w:ascii="Open Sans" w:hAnsi="Open Sans" w:cs="Open Sans"/>
          <w:b/>
          <w:sz w:val="20"/>
        </w:rPr>
      </w:pPr>
      <w:r w:rsidRPr="00C542D9">
        <w:rPr>
          <w:rFonts w:ascii="Open Sans" w:hAnsi="Open Sans" w:cs="Open Sans"/>
          <w:b/>
          <w:sz w:val="20"/>
        </w:rPr>
        <w:t xml:space="preserve">N) Polyvalente- Halb- und Eurogröße bei </w:t>
      </w:r>
      <w:proofErr w:type="spellStart"/>
      <w:r w:rsidRPr="00C542D9">
        <w:rPr>
          <w:rFonts w:ascii="Open Sans" w:hAnsi="Open Sans" w:cs="Open Sans"/>
          <w:b/>
          <w:sz w:val="20"/>
        </w:rPr>
        <w:t>Kartontray</w:t>
      </w:r>
      <w:proofErr w:type="spellEnd"/>
    </w:p>
    <w:p w14:paraId="04E86510" w14:textId="77777777" w:rsidR="00C542D9" w:rsidRPr="00C542D9" w:rsidRDefault="00C542D9" w:rsidP="00C542D9">
      <w:pPr>
        <w:ind w:left="142" w:right="4536" w:hanging="567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D536D5" wp14:editId="48A53849">
                <wp:simplePos x="0" y="0"/>
                <wp:positionH relativeFrom="column">
                  <wp:posOffset>4314825</wp:posOffset>
                </wp:positionH>
                <wp:positionV relativeFrom="paragraph">
                  <wp:posOffset>-110076</wp:posOffset>
                </wp:positionV>
                <wp:extent cx="2172970" cy="1699260"/>
                <wp:effectExtent l="0" t="0" r="6985" b="0"/>
                <wp:wrapNone/>
                <wp:docPr id="1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6CC8D" w14:textId="77777777" w:rsidR="00C542D9" w:rsidRDefault="00C542D9" w:rsidP="00C542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3D7373" wp14:editId="1F82BE59">
                                  <wp:extent cx="1667542" cy="1600200"/>
                                  <wp:effectExtent l="0" t="0" r="8890" b="0"/>
                                  <wp:docPr id="14" name="Bild 14" descr="S22 Euro Demi Strich 100 x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S22 Euro Demi Strich 100 x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 cstate="print">
                                            <a:lum bright="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159" cy="160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536D5" id="Text Box 134" o:spid="_x0000_s1069" type="#_x0000_t202" style="position:absolute;left:0;text-align:left;margin-left:339.75pt;margin-top:-8.65pt;width:171.1pt;height:133.8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" stroked="f">
                <v:textbox style="mso-fit-shape-to-text:t">
                  <w:txbxContent>
                    <w:p w14:paraId="4976CC8D" w14:textId="77777777" w:rsidR="00C542D9" w:rsidRDefault="00C542D9" w:rsidP="00C542D9">
                      <w:r>
                        <w:rPr>
                          <w:noProof/>
                        </w:rPr>
                        <w:drawing>
                          <wp:inline distT="0" distB="0" distL="0" distR="0" wp14:anchorId="1B3D7373" wp14:editId="1F82BE59">
                            <wp:extent cx="1667542" cy="1600200"/>
                            <wp:effectExtent l="0" t="0" r="8890" b="0"/>
                            <wp:docPr id="14" name="Bild 14" descr="S22 Euro Demi Strich 100 x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S22 Euro Demi Strich 100 x 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 cstate="print">
                                      <a:lum bright="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4159" cy="160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79CC29" w14:textId="77777777" w:rsidR="00C542D9" w:rsidRPr="00C542D9" w:rsidRDefault="00CF3E64" w:rsidP="00C542D9">
      <w:pPr>
        <w:ind w:left="142" w:right="566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588666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 xml:space="preserve">a) Bei der Maschinenausführung Polyvalente ist der </w:t>
      </w:r>
      <w:r w:rsidR="00C542D9" w:rsidRPr="00C542D9">
        <w:rPr>
          <w:rFonts w:ascii="Open Sans" w:hAnsi="Open Sans" w:cs="Open Sans"/>
          <w:sz w:val="20"/>
        </w:rPr>
        <w:br/>
        <w:t>Verstellbereich ausgelegt für Halb</w:t>
      </w:r>
      <w:r w:rsidR="00C542D9" w:rsidRPr="00C542D9">
        <w:rPr>
          <w:rFonts w:ascii="Open Sans" w:hAnsi="Open Sans" w:cs="Open Sans"/>
          <w:b/>
          <w:sz w:val="20"/>
        </w:rPr>
        <w:t>-</w:t>
      </w:r>
      <w:r w:rsidR="00C542D9" w:rsidRPr="00C542D9">
        <w:rPr>
          <w:rFonts w:ascii="Open Sans" w:hAnsi="Open Sans" w:cs="Open Sans"/>
          <w:sz w:val="20"/>
        </w:rPr>
        <w:t xml:space="preserve"> und Eurogröße.</w:t>
      </w:r>
      <w:r w:rsidR="00C542D9" w:rsidRPr="00C542D9">
        <w:rPr>
          <w:rFonts w:ascii="Open Sans" w:hAnsi="Open Sans" w:cs="Open Sans"/>
          <w:sz w:val="20"/>
        </w:rPr>
        <w:br/>
        <w:t xml:space="preserve">Die </w:t>
      </w:r>
      <w:proofErr w:type="spellStart"/>
      <w:r w:rsidR="00C542D9" w:rsidRPr="00C542D9">
        <w:rPr>
          <w:rFonts w:ascii="Open Sans" w:hAnsi="Open Sans" w:cs="Open Sans"/>
          <w:sz w:val="20"/>
        </w:rPr>
        <w:t>Vorstanzung</w:t>
      </w:r>
      <w:proofErr w:type="spellEnd"/>
      <w:r w:rsidR="00C542D9" w:rsidRPr="00C542D9">
        <w:rPr>
          <w:rFonts w:ascii="Open Sans" w:hAnsi="Open Sans" w:cs="Open Sans"/>
          <w:sz w:val="20"/>
        </w:rPr>
        <w:t xml:space="preserve"> der Zuschnitte muss in diesem Falle </w:t>
      </w:r>
      <w:r w:rsidR="00C542D9" w:rsidRPr="00C542D9">
        <w:rPr>
          <w:rFonts w:ascii="Open Sans" w:hAnsi="Open Sans" w:cs="Open Sans"/>
          <w:sz w:val="20"/>
        </w:rPr>
        <w:br/>
        <w:t xml:space="preserve">so erfolgen, dass sich die Laschen nach der Faltung auf </w:t>
      </w:r>
      <w:r w:rsidR="00C542D9" w:rsidRPr="00C542D9">
        <w:rPr>
          <w:rFonts w:ascii="Open Sans" w:hAnsi="Open Sans" w:cs="Open Sans"/>
          <w:sz w:val="20"/>
        </w:rPr>
        <w:br/>
        <w:t xml:space="preserve">der 800er Seite befinden. Dies muss mit Ihrem </w:t>
      </w:r>
      <w:r w:rsidR="00C542D9" w:rsidRPr="00C542D9">
        <w:rPr>
          <w:rFonts w:ascii="Open Sans" w:hAnsi="Open Sans" w:cs="Open Sans"/>
          <w:sz w:val="20"/>
        </w:rPr>
        <w:br/>
        <w:t>Kartonagenlieferanten abgesprochen werden.</w:t>
      </w:r>
    </w:p>
    <w:p w14:paraId="35E35A3E" w14:textId="46D56449" w:rsidR="00C542D9" w:rsidRPr="00C542D9" w:rsidRDefault="00C542D9" w:rsidP="00BA2C5F">
      <w:pPr>
        <w:ind w:left="142" w:right="566"/>
        <w:rPr>
          <w:rFonts w:ascii="Open Sans" w:hAnsi="Open Sans" w:cs="Open Sans"/>
          <w:sz w:val="20"/>
        </w:rPr>
      </w:pPr>
    </w:p>
    <w:p w14:paraId="6E09D443" w14:textId="77777777" w:rsidR="00C542D9" w:rsidRPr="00C542D9" w:rsidRDefault="00C542D9" w:rsidP="00C542D9">
      <w:pPr>
        <w:numPr>
          <w:ilvl w:val="0"/>
          <w:numId w:val="27"/>
        </w:numPr>
        <w:tabs>
          <w:tab w:val="num" w:pos="0"/>
        </w:tabs>
        <w:ind w:left="142" w:right="3828" w:firstLine="0"/>
        <w:rPr>
          <w:rFonts w:ascii="Open Sans" w:hAnsi="Open Sans" w:cs="Open Sans"/>
          <w:b/>
          <w:sz w:val="20"/>
        </w:rPr>
      </w:pPr>
      <w:r w:rsidRPr="00C542D9">
        <w:rPr>
          <w:rFonts w:ascii="Open Sans" w:hAnsi="Open Sans" w:cs="Open Sans"/>
          <w:b/>
          <w:sz w:val="20"/>
        </w:rPr>
        <w:t>Steuerung</w:t>
      </w:r>
    </w:p>
    <w:p w14:paraId="0A210315" w14:textId="77777777" w:rsidR="00C542D9" w:rsidRPr="00C542D9" w:rsidRDefault="00C542D9" w:rsidP="00C542D9">
      <w:pPr>
        <w:ind w:left="142" w:right="3828"/>
        <w:rPr>
          <w:rFonts w:ascii="Open Sans" w:hAnsi="Open Sans" w:cs="Open Sans"/>
          <w:b/>
          <w:sz w:val="20"/>
        </w:rPr>
      </w:pPr>
    </w:p>
    <w:p w14:paraId="2F7FF01B" w14:textId="77777777" w:rsidR="00C542D9" w:rsidRPr="00C542D9" w:rsidRDefault="00C542D9" w:rsidP="00C542D9">
      <w:pPr>
        <w:ind w:left="142" w:right="1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Bei der Standardausführung „Zentraler oder verketteter Einsatz“ </w:t>
      </w:r>
      <w:r w:rsidRPr="00C542D9">
        <w:rPr>
          <w:rFonts w:ascii="Open Sans" w:hAnsi="Open Sans" w:cs="Open Sans"/>
          <w:sz w:val="20"/>
        </w:rPr>
        <w:br/>
        <w:t>ist folgende Steuerungen verfügbar:</w:t>
      </w:r>
    </w:p>
    <w:p w14:paraId="5A2B0D7B" w14:textId="77777777" w:rsidR="00C542D9" w:rsidRPr="00C542D9" w:rsidRDefault="00C542D9" w:rsidP="00C542D9">
      <w:pPr>
        <w:ind w:left="142" w:right="1"/>
        <w:rPr>
          <w:rFonts w:ascii="Open Sans" w:hAnsi="Open Sans" w:cs="Open Sans"/>
          <w:sz w:val="20"/>
        </w:rPr>
      </w:pPr>
    </w:p>
    <w:p w14:paraId="40B10113" w14:textId="77777777" w:rsidR="00C542D9" w:rsidRPr="00C542D9" w:rsidRDefault="00C542D9" w:rsidP="00C542D9">
      <w:pPr>
        <w:ind w:left="142" w:right="1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>Siemens Steuerung Simatic S 7-300 (Standard).</w:t>
      </w:r>
    </w:p>
    <w:p w14:paraId="61830420" w14:textId="03752734" w:rsidR="00C542D9" w:rsidRPr="00C542D9" w:rsidRDefault="00BA2C5F" w:rsidP="00C542D9">
      <w:pPr>
        <w:ind w:left="142" w:right="1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</w:rPr>
        <w:br w:type="column"/>
      </w:r>
    </w:p>
    <w:p w14:paraId="7A4231BD" w14:textId="77777777" w:rsidR="00C542D9" w:rsidRPr="00C542D9" w:rsidRDefault="00C542D9" w:rsidP="00C542D9">
      <w:pPr>
        <w:ind w:left="142" w:right="1"/>
        <w:rPr>
          <w:rFonts w:ascii="Open Sans" w:hAnsi="Open Sans" w:cs="Open Sans"/>
          <w:sz w:val="20"/>
          <w:u w:val="single"/>
        </w:rPr>
      </w:pPr>
      <w:r w:rsidRPr="00C542D9">
        <w:rPr>
          <w:rFonts w:ascii="Open Sans" w:hAnsi="Open Sans" w:cs="Open Sans"/>
          <w:sz w:val="20"/>
        </w:rPr>
        <w:tab/>
      </w:r>
      <w:r w:rsidRPr="00C542D9">
        <w:rPr>
          <w:rFonts w:ascii="Open Sans" w:hAnsi="Open Sans" w:cs="Open Sans"/>
          <w:sz w:val="20"/>
          <w:u w:val="single"/>
        </w:rPr>
        <w:t>Standort der Steuerung:</w:t>
      </w:r>
    </w:p>
    <w:p w14:paraId="587B1200" w14:textId="77777777" w:rsidR="00C542D9" w:rsidRPr="00C542D9" w:rsidRDefault="00CF3E64" w:rsidP="00C542D9">
      <w:pPr>
        <w:ind w:left="142" w:right="1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-529644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a) Die Steuerung soll im Schaltschrank neben der Maschine platziert werden (Standard).</w:t>
      </w:r>
    </w:p>
    <w:p w14:paraId="046E6B09" w14:textId="77777777" w:rsidR="00C542D9" w:rsidRPr="00C542D9" w:rsidRDefault="00CF3E64" w:rsidP="00C542D9">
      <w:pPr>
        <w:ind w:left="142" w:right="1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828646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b) Es ist ein Klimagerät erforderlich (ab Temperaturen oberhalb 45°C im Schaltschrank).</w:t>
      </w:r>
    </w:p>
    <w:p w14:paraId="1B0CF45D" w14:textId="77777777" w:rsidR="00C542D9" w:rsidRPr="00C542D9" w:rsidRDefault="00CF3E64" w:rsidP="00C542D9">
      <w:pPr>
        <w:ind w:left="142" w:right="1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425381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sz w:val="20"/>
        </w:rPr>
        <w:t xml:space="preserve"> c) Diese Steuerung soll in einem Steuerungsraum untergebracht und deshalb auf einer</w:t>
      </w:r>
    </w:p>
    <w:p w14:paraId="5B07612F" w14:textId="77777777" w:rsidR="00C542D9" w:rsidRPr="00C542D9" w:rsidRDefault="00C542D9" w:rsidP="00C542D9">
      <w:pPr>
        <w:ind w:left="142" w:right="1"/>
        <w:rPr>
          <w:rFonts w:ascii="Open Sans" w:hAnsi="Open Sans" w:cs="Open Sans"/>
          <w:sz w:val="20"/>
        </w:rPr>
      </w:pPr>
      <w:r w:rsidRPr="00C542D9">
        <w:rPr>
          <w:rFonts w:ascii="Open Sans" w:hAnsi="Open Sans" w:cs="Open Sans"/>
          <w:sz w:val="20"/>
        </w:rPr>
        <w:t xml:space="preserve">         Montageplatte geliefert werden. </w:t>
      </w:r>
      <w:r w:rsidRPr="00C542D9">
        <w:rPr>
          <w:rFonts w:ascii="Open Sans" w:hAnsi="Open Sans" w:cs="Open Sans"/>
          <w:sz w:val="20"/>
        </w:rPr>
        <w:br/>
        <w:t xml:space="preserve">         Die Entfernung zum Steuerungsraum beträgt _______ Meter.</w:t>
      </w:r>
    </w:p>
    <w:p w14:paraId="45283A44" w14:textId="77777777" w:rsidR="00C542D9" w:rsidRPr="00C542D9" w:rsidRDefault="00C542D9" w:rsidP="00C542D9">
      <w:pPr>
        <w:ind w:left="142" w:right="1"/>
        <w:rPr>
          <w:rFonts w:ascii="Open Sans" w:hAnsi="Open Sans" w:cs="Open Sans"/>
          <w:sz w:val="20"/>
        </w:rPr>
      </w:pPr>
    </w:p>
    <w:p w14:paraId="335015A6" w14:textId="77777777" w:rsidR="00C542D9" w:rsidRPr="00C542D9" w:rsidRDefault="00C542D9" w:rsidP="00C542D9">
      <w:pPr>
        <w:numPr>
          <w:ilvl w:val="0"/>
          <w:numId w:val="27"/>
        </w:numPr>
        <w:ind w:left="142" w:right="3828" w:firstLine="0"/>
        <w:rPr>
          <w:rFonts w:ascii="Open Sans" w:hAnsi="Open Sans" w:cs="Open Sans"/>
          <w:b/>
          <w:sz w:val="20"/>
        </w:rPr>
      </w:pPr>
      <w:r w:rsidRPr="00C542D9">
        <w:rPr>
          <w:rFonts w:ascii="Open Sans" w:hAnsi="Open Sans" w:cs="Open Sans"/>
          <w:b/>
          <w:sz w:val="20"/>
        </w:rPr>
        <w:t>Strom und Luftanschluss</w:t>
      </w:r>
    </w:p>
    <w:p w14:paraId="225B5E11" w14:textId="77777777" w:rsidR="00C542D9" w:rsidRPr="00C542D9" w:rsidRDefault="00C542D9" w:rsidP="00C542D9">
      <w:pPr>
        <w:ind w:left="142" w:right="3828"/>
        <w:rPr>
          <w:rFonts w:ascii="Open Sans" w:hAnsi="Open Sans" w:cs="Open Sans"/>
          <w:b/>
          <w:sz w:val="20"/>
        </w:rPr>
      </w:pPr>
    </w:p>
    <w:p w14:paraId="26348712" w14:textId="77777777" w:rsidR="00C542D9" w:rsidRPr="00C542D9" w:rsidRDefault="00CF3E64" w:rsidP="00C542D9">
      <w:pPr>
        <w:ind w:left="142" w:right="1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-766463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a) Standard: 415 Volt, 50 Hertz mit Nullleiter.</w:t>
      </w:r>
    </w:p>
    <w:p w14:paraId="482E8FA9" w14:textId="77777777" w:rsidR="00C542D9" w:rsidRPr="00C542D9" w:rsidRDefault="00CF3E64" w:rsidP="00C542D9">
      <w:pPr>
        <w:ind w:left="142" w:right="1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1178844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b) Wir benötigen ________ Volt, _________ Hertz, ________ Nullleiter.</w:t>
      </w:r>
    </w:p>
    <w:p w14:paraId="3D4A233B" w14:textId="77777777" w:rsidR="00C542D9" w:rsidRPr="00C542D9" w:rsidRDefault="00CF3E64" w:rsidP="00C542D9">
      <w:pPr>
        <w:ind w:left="142" w:right="1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386229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c) Luftdruck 4 – 6 bar Überdrück ist vorhanden.</w:t>
      </w:r>
    </w:p>
    <w:p w14:paraId="60366A4B" w14:textId="77777777" w:rsidR="00C542D9" w:rsidRPr="00C542D9" w:rsidRDefault="00C542D9" w:rsidP="00C542D9">
      <w:pPr>
        <w:ind w:left="142" w:right="1"/>
        <w:rPr>
          <w:rFonts w:ascii="Open Sans" w:hAnsi="Open Sans" w:cs="Open Sans"/>
          <w:sz w:val="20"/>
        </w:rPr>
      </w:pPr>
    </w:p>
    <w:p w14:paraId="2298B39D" w14:textId="7A31B029" w:rsidR="00C542D9" w:rsidRPr="00C542D9" w:rsidRDefault="00C542D9" w:rsidP="00C542D9">
      <w:pPr>
        <w:numPr>
          <w:ilvl w:val="0"/>
          <w:numId w:val="27"/>
        </w:numPr>
        <w:ind w:left="142" w:right="3828" w:firstLine="0"/>
        <w:rPr>
          <w:rFonts w:ascii="Open Sans" w:hAnsi="Open Sans" w:cs="Open Sans"/>
          <w:b/>
          <w:sz w:val="20"/>
        </w:rPr>
      </w:pPr>
      <w:r w:rsidRPr="00C542D9">
        <w:rPr>
          <w:rFonts w:ascii="Open Sans" w:hAnsi="Open Sans" w:cs="Open Sans"/>
          <w:b/>
          <w:sz w:val="20"/>
        </w:rPr>
        <w:t>Maschinenfarbe</w:t>
      </w:r>
    </w:p>
    <w:p w14:paraId="572F44E2" w14:textId="4795EE5E" w:rsidR="00C542D9" w:rsidRPr="00C542D9" w:rsidRDefault="00C542D9" w:rsidP="00C542D9">
      <w:pPr>
        <w:ind w:left="142" w:right="3828"/>
        <w:rPr>
          <w:rFonts w:ascii="Open Sans" w:hAnsi="Open Sans" w:cs="Open Sans"/>
          <w:b/>
          <w:sz w:val="20"/>
        </w:rPr>
      </w:pPr>
    </w:p>
    <w:p w14:paraId="4B726A71" w14:textId="77777777" w:rsidR="00C542D9" w:rsidRPr="00C542D9" w:rsidRDefault="00CF3E64" w:rsidP="00C542D9">
      <w:pPr>
        <w:ind w:left="142" w:right="1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156049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a) Standard: grau, RAL 9006.</w:t>
      </w:r>
    </w:p>
    <w:p w14:paraId="7F6A50CE" w14:textId="77777777" w:rsidR="00C542D9" w:rsidRPr="00C542D9" w:rsidRDefault="00CF3E64" w:rsidP="00C542D9">
      <w:pPr>
        <w:ind w:left="142" w:right="1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-774407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b) Bewegliche Teile (z.B. Hefttisch) orange, RAL 2008, lackiert.</w:t>
      </w:r>
    </w:p>
    <w:p w14:paraId="2CAAF449" w14:textId="176F39D2" w:rsidR="00C542D9" w:rsidRDefault="00CF3E64" w:rsidP="00C542D9">
      <w:pPr>
        <w:ind w:left="142" w:right="1"/>
        <w:rPr>
          <w:rFonts w:ascii="Open Sans" w:hAnsi="Open Sans" w:cs="Open Sans"/>
          <w:sz w:val="20"/>
        </w:rPr>
      </w:pPr>
      <w:sdt>
        <w:sdtPr>
          <w:rPr>
            <w:rFonts w:ascii="Open Sans" w:hAnsi="Open Sans" w:cs="Open Sans"/>
            <w:sz w:val="20"/>
          </w:rPr>
          <w:id w:val="798963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2D9" w:rsidRPr="00C542D9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542D9" w:rsidRPr="00C542D9">
        <w:rPr>
          <w:rFonts w:ascii="Open Sans" w:hAnsi="Open Sans" w:cs="Open Sans"/>
          <w:b/>
          <w:sz w:val="20"/>
        </w:rPr>
        <w:t xml:space="preserve"> </w:t>
      </w:r>
      <w:r w:rsidR="00C542D9" w:rsidRPr="00C542D9">
        <w:rPr>
          <w:rFonts w:ascii="Open Sans" w:hAnsi="Open Sans" w:cs="Open Sans"/>
          <w:sz w:val="20"/>
        </w:rPr>
        <w:t>c) Gewünschte Maschinenfarbe:_______________________ nach RAL _____________</w:t>
      </w:r>
      <w:r w:rsidR="00C542D9" w:rsidRPr="00C542D9">
        <w:rPr>
          <w:rFonts w:ascii="Open Sans" w:hAnsi="Open Sans" w:cs="Open Sans"/>
          <w:sz w:val="20"/>
        </w:rPr>
        <w:tab/>
      </w:r>
    </w:p>
    <w:p w14:paraId="2109F0E0" w14:textId="156A9513" w:rsidR="00BA2C5F" w:rsidRDefault="00BA2C5F" w:rsidP="00C542D9">
      <w:pPr>
        <w:ind w:left="142" w:right="1"/>
        <w:rPr>
          <w:rFonts w:ascii="Open Sans" w:hAnsi="Open Sans" w:cs="Open Sans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83"/>
        <w:gridCol w:w="5261"/>
      </w:tblGrid>
      <w:tr w:rsidR="00BA2C5F" w:rsidRPr="007D4C06" w14:paraId="4D2DFEC9" w14:textId="77777777" w:rsidTr="000E62C2">
        <w:trPr>
          <w:trHeight w:val="945"/>
        </w:trPr>
        <w:tc>
          <w:tcPr>
            <w:tcW w:w="9844" w:type="dxa"/>
            <w:gridSpan w:val="2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bookmarkStart w:id="1" w:name="_Hlk95469426"/>
          <w:p w14:paraId="2DB67EDF" w14:textId="5973C3D3" w:rsidR="00BA2C5F" w:rsidRPr="007D4C06" w:rsidRDefault="00CF3E64" w:rsidP="000E62C2">
            <w:pPr>
              <w:tabs>
                <w:tab w:val="left" w:pos="426"/>
              </w:tabs>
              <w:ind w:left="142"/>
              <w:rPr>
                <w:rFonts w:ascii="Open Sans" w:hAnsi="Open Sans" w:cs="Open Sans"/>
                <w:b/>
                <w:color w:val="323E4F" w:themeColor="text2" w:themeShade="BF"/>
                <w:sz w:val="22"/>
                <w:szCs w:val="22"/>
              </w:rPr>
            </w:pPr>
            <w:sdt>
              <w:sdtPr>
                <w:rPr>
                  <w:rFonts w:ascii="Open Sans" w:hAnsi="Open Sans" w:cs="Open Sans"/>
                  <w:sz w:val="36"/>
                  <w:szCs w:val="36"/>
                </w:rPr>
                <w:id w:val="-636870740"/>
              </w:sdtPr>
              <w:sdtEndPr/>
              <w:sdtContent>
                <w:r w:rsidR="00BA2C5F" w:rsidRPr="007D4C06">
                  <w:rPr>
                    <w:rFonts w:ascii="Segoe UI Symbol" w:eastAsia="MS Gothic" w:hAnsi="Segoe UI Symbol" w:cs="Segoe UI Symbol"/>
                    <w:sz w:val="36"/>
                    <w:szCs w:val="36"/>
                  </w:rPr>
                  <w:t>☐</w:t>
                </w:r>
              </w:sdtContent>
            </w:sdt>
            <w:r w:rsidR="00BA2C5F" w:rsidRPr="007D4C06">
              <w:rPr>
                <w:rFonts w:ascii="Open Sans" w:hAnsi="Open Sans" w:cs="Open Sans"/>
                <w:b/>
                <w:color w:val="323E4F" w:themeColor="text2" w:themeShade="BF"/>
                <w:sz w:val="36"/>
                <w:szCs w:val="36"/>
              </w:rPr>
              <w:t xml:space="preserve"> </w:t>
            </w:r>
            <w:r w:rsidR="00BA2C5F" w:rsidRPr="007D4C06">
              <w:rPr>
                <w:rFonts w:ascii="Open Sans" w:hAnsi="Open Sans" w:cs="Open Sans"/>
                <w:b/>
                <w:color w:val="323E4F" w:themeColor="text2" w:themeShade="BF"/>
                <w:sz w:val="22"/>
                <w:szCs w:val="22"/>
              </w:rPr>
              <w:t>Hiermit willige ich ein, dass meine Daten gespeichert werden.</w:t>
            </w:r>
            <w:r w:rsidR="00BA2C5F" w:rsidRPr="007D4C06">
              <w:rPr>
                <w:rFonts w:ascii="Open Sans" w:hAnsi="Open Sans" w:cs="Open Sans"/>
                <w:b/>
                <w:color w:val="323E4F" w:themeColor="text2" w:themeShade="BF"/>
                <w:sz w:val="22"/>
                <w:szCs w:val="22"/>
              </w:rPr>
              <w:br/>
            </w:r>
            <w:r w:rsidR="00BA2C5F" w:rsidRPr="007D4C06">
              <w:rPr>
                <w:rFonts w:ascii="Open Sans" w:hAnsi="Open Sans" w:cs="Open Sans"/>
                <w:b/>
                <w:color w:val="323E4F" w:themeColor="text2" w:themeShade="BF"/>
                <w:sz w:val="22"/>
                <w:szCs w:val="22"/>
              </w:rPr>
              <w:tab/>
              <w:t xml:space="preserve">Zur Löschung Ihrer Daten kontaktieren Sie uns bitte unter </w:t>
            </w:r>
            <w:hyperlink r:id="rId31" w:history="1">
              <w:r w:rsidR="00BA2C5F" w:rsidRPr="007D4C06">
                <w:rPr>
                  <w:rFonts w:ascii="Open Sans" w:hAnsi="Open Sans" w:cs="Open Sans"/>
                  <w:b/>
                  <w:color w:val="323E4F" w:themeColor="text2" w:themeShade="BF"/>
                  <w:sz w:val="22"/>
                  <w:szCs w:val="22"/>
                </w:rPr>
                <w:t>info@mezger.eu</w:t>
              </w:r>
            </w:hyperlink>
          </w:p>
        </w:tc>
      </w:tr>
      <w:tr w:rsidR="00BA2C5F" w:rsidRPr="007D4C06" w14:paraId="7F9EC88E" w14:textId="77777777" w:rsidTr="00B3520B">
        <w:tblPrEx>
          <w:tblBorders>
            <w:top w:val="single" w:sz="18" w:space="0" w:color="002060"/>
            <w:left w:val="single" w:sz="18" w:space="0" w:color="002060"/>
            <w:bottom w:val="single" w:sz="18" w:space="0" w:color="002060"/>
            <w:right w:val="single" w:sz="18" w:space="0" w:color="002060"/>
            <w:insideH w:val="single" w:sz="18" w:space="0" w:color="002060"/>
            <w:insideV w:val="single" w:sz="18" w:space="0" w:color="002060"/>
          </w:tblBorders>
        </w:tblPrEx>
        <w:trPr>
          <w:trHeight w:val="1041"/>
        </w:trPr>
        <w:tc>
          <w:tcPr>
            <w:tcW w:w="9844" w:type="dxa"/>
            <w:gridSpan w:val="2"/>
            <w:tcBorders>
              <w:top w:val="single" w:sz="18" w:space="0" w:color="002060"/>
            </w:tcBorders>
            <w:vAlign w:val="center"/>
          </w:tcPr>
          <w:p w14:paraId="6BAE0FA1" w14:textId="77777777" w:rsidR="00B3520B" w:rsidRPr="00B3520B" w:rsidRDefault="00B3520B" w:rsidP="000E62C2">
            <w:pPr>
              <w:tabs>
                <w:tab w:val="num" w:pos="426"/>
              </w:tabs>
              <w:ind w:left="142"/>
              <w:jc w:val="center"/>
              <w:rPr>
                <w:rFonts w:ascii="Open Sans" w:hAnsi="Open Sans" w:cs="Open Sans"/>
                <w:b/>
                <w:color w:val="323E4F" w:themeColor="text2" w:themeShade="BF"/>
                <w:sz w:val="12"/>
                <w:szCs w:val="12"/>
                <w:highlight w:val="yellow"/>
              </w:rPr>
            </w:pPr>
          </w:p>
          <w:p w14:paraId="36616E58" w14:textId="38E6072D" w:rsidR="00BA2C5F" w:rsidRPr="007D4C06" w:rsidRDefault="00BA2C5F" w:rsidP="000E62C2">
            <w:pPr>
              <w:tabs>
                <w:tab w:val="num" w:pos="426"/>
              </w:tabs>
              <w:ind w:left="142"/>
              <w:jc w:val="center"/>
              <w:rPr>
                <w:rFonts w:ascii="Open Sans" w:hAnsi="Open Sans" w:cs="Open Sans"/>
                <w:b/>
                <w:color w:val="323E4F" w:themeColor="text2" w:themeShade="BF"/>
                <w:sz w:val="22"/>
                <w:szCs w:val="22"/>
                <w:highlight w:val="yellow"/>
              </w:rPr>
            </w:pPr>
            <w:r w:rsidRPr="007D4C06">
              <w:rPr>
                <w:rFonts w:ascii="Open Sans" w:hAnsi="Open Sans" w:cs="Open Sans"/>
                <w:b/>
                <w:noProof/>
                <w:color w:val="323E4F" w:themeColor="text2" w:themeShade="BF"/>
                <w:sz w:val="22"/>
                <w:szCs w:val="22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2C93D006" wp14:editId="3DA045AE">
                      <wp:simplePos x="0" y="0"/>
                      <wp:positionH relativeFrom="column">
                        <wp:posOffset>5406390</wp:posOffset>
                      </wp:positionH>
                      <wp:positionV relativeFrom="paragraph">
                        <wp:posOffset>-89535</wp:posOffset>
                      </wp:positionV>
                      <wp:extent cx="283845" cy="495300"/>
                      <wp:effectExtent l="0" t="0" r="1905" b="0"/>
                      <wp:wrapTight wrapText="bothSides">
                        <wp:wrapPolygon edited="0">
                          <wp:start x="0" y="0"/>
                          <wp:lineTo x="0" y="20769"/>
                          <wp:lineTo x="20295" y="20769"/>
                          <wp:lineTo x="20295" y="0"/>
                          <wp:lineTo x="0" y="0"/>
                        </wp:wrapPolygon>
                      </wp:wrapTight>
                      <wp:docPr id="94" name="Textfeld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8384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9B1B05" w14:textId="77777777" w:rsidR="00BA2C5F" w:rsidRPr="00EC40E4" w:rsidRDefault="00BA2C5F" w:rsidP="00BA2C5F">
                                  <w:pPr>
                                    <w:rPr>
                                      <w:rFonts w:ascii="Open Sans" w:hAnsi="Open Sans" w:cs="Open Sans"/>
                                      <w:sz w:val="100"/>
                                      <w:szCs w:val="100"/>
                                    </w:rPr>
                                  </w:pPr>
                                  <w:r w:rsidRPr="00EC40E4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688B0B" wp14:editId="0BAB2B59">
                                        <wp:extent cx="141972" cy="495300"/>
                                        <wp:effectExtent l="0" t="0" r="0" b="0"/>
                                        <wp:docPr id="100" name="Grafik 1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553" cy="5077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3D006" id="Textfeld 94" o:spid="_x0000_s1070" type="#_x0000_t202" style="position:absolute;left:0;text-align:left;margin-left:425.7pt;margin-top:-7.05pt;width:22.35pt;height:39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" fillcolor="white [3201]" stroked="f" strokeweight=".5pt">
                      <v:textbox inset="0,0,0,0">
                        <w:txbxContent>
                          <w:p w14:paraId="699B1B05" w14:textId="77777777" w:rsidR="00BA2C5F" w:rsidRPr="00EC40E4" w:rsidRDefault="00BA2C5F" w:rsidP="00BA2C5F">
                            <w:pPr>
                              <w:rPr>
                                <w:rFonts w:ascii="Open Sans" w:hAnsi="Open Sans" w:cs="Open Sans"/>
                                <w:sz w:val="100"/>
                                <w:szCs w:val="100"/>
                              </w:rPr>
                            </w:pPr>
                            <w:r w:rsidRPr="00EC40E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88B0B" wp14:editId="0BAB2B59">
                                  <wp:extent cx="141972" cy="495300"/>
                                  <wp:effectExtent l="0" t="0" r="0" b="0"/>
                                  <wp:docPr id="100" name="Grafik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53" cy="507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7D4C06">
              <w:rPr>
                <w:rFonts w:ascii="Open Sans" w:hAnsi="Open Sans" w:cs="Open Sans"/>
                <w:b/>
                <w:noProof/>
                <w:color w:val="323E4F" w:themeColor="text2" w:themeShade="BF"/>
                <w:sz w:val="22"/>
                <w:szCs w:val="22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489DF356" wp14:editId="6E8CFCE3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-310515</wp:posOffset>
                      </wp:positionV>
                      <wp:extent cx="283845" cy="622300"/>
                      <wp:effectExtent l="0" t="0" r="1905" b="6350"/>
                      <wp:wrapTight wrapText="bothSides">
                        <wp:wrapPolygon edited="0">
                          <wp:start x="0" y="0"/>
                          <wp:lineTo x="0" y="21159"/>
                          <wp:lineTo x="20295" y="21159"/>
                          <wp:lineTo x="20295" y="0"/>
                          <wp:lineTo x="0" y="0"/>
                        </wp:wrapPolygon>
                      </wp:wrapTight>
                      <wp:docPr id="91" name="Textfeld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83845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AA9CAB" w14:textId="77777777" w:rsidR="00BA2C5F" w:rsidRPr="00EC40E4" w:rsidRDefault="00BA2C5F" w:rsidP="00BA2C5F">
                                  <w:pPr>
                                    <w:rPr>
                                      <w:rFonts w:ascii="Open Sans" w:hAnsi="Open Sans" w:cs="Open Sans"/>
                                      <w:sz w:val="100"/>
                                      <w:szCs w:val="100"/>
                                    </w:rPr>
                                  </w:pPr>
                                  <w:r w:rsidRPr="00EC40E4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4933D2" wp14:editId="4F55E81D">
                                        <wp:extent cx="141972" cy="495300"/>
                                        <wp:effectExtent l="0" t="0" r="0" b="0"/>
                                        <wp:docPr id="101" name="Grafik 1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553" cy="5077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DF356" id="Textfeld 91" o:spid="_x0000_s1071" type="#_x0000_t202" style="position:absolute;left:0;text-align:left;margin-left:15.2pt;margin-top:-24.45pt;width:22.35pt;height:49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" fillcolor="white [3201]" stroked="f" strokeweight=".5pt">
                      <v:textbox inset="0,0,0,0">
                        <w:txbxContent>
                          <w:p w14:paraId="40AA9CAB" w14:textId="77777777" w:rsidR="00BA2C5F" w:rsidRPr="00EC40E4" w:rsidRDefault="00BA2C5F" w:rsidP="00BA2C5F">
                            <w:pPr>
                              <w:rPr>
                                <w:rFonts w:ascii="Open Sans" w:hAnsi="Open Sans" w:cs="Open Sans"/>
                                <w:sz w:val="100"/>
                                <w:szCs w:val="100"/>
                              </w:rPr>
                            </w:pPr>
                            <w:r w:rsidRPr="00EC40E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933D2" wp14:editId="4F55E81D">
                                  <wp:extent cx="141972" cy="495300"/>
                                  <wp:effectExtent l="0" t="0" r="0" b="0"/>
                                  <wp:docPr id="101" name="Grafik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53" cy="507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7D4C06">
              <w:rPr>
                <w:rFonts w:ascii="Open Sans" w:hAnsi="Open Sans" w:cs="Open Sans"/>
                <w:b/>
                <w:color w:val="323E4F" w:themeColor="text2" w:themeShade="BF"/>
                <w:sz w:val="22"/>
                <w:szCs w:val="22"/>
                <w:highlight w:val="yellow"/>
              </w:rPr>
              <w:t>Senden Sie bitte Muster der verschiedenen Größen,</w:t>
            </w:r>
          </w:p>
          <w:p w14:paraId="52D2E4C2" w14:textId="77777777" w:rsidR="00BA2C5F" w:rsidRPr="007D4C06" w:rsidRDefault="00BA2C5F" w:rsidP="000E62C2">
            <w:pPr>
              <w:tabs>
                <w:tab w:val="num" w:pos="426"/>
              </w:tabs>
              <w:ind w:left="142"/>
              <w:jc w:val="center"/>
              <w:rPr>
                <w:rFonts w:ascii="Open Sans" w:hAnsi="Open Sans" w:cs="Open Sans"/>
                <w:b/>
                <w:color w:val="323E4F" w:themeColor="text2" w:themeShade="BF"/>
                <w:sz w:val="22"/>
                <w:szCs w:val="22"/>
              </w:rPr>
            </w:pPr>
            <w:r w:rsidRPr="007D4C06">
              <w:rPr>
                <w:rFonts w:ascii="Open Sans" w:hAnsi="Open Sans" w:cs="Open Sans"/>
                <w:b/>
                <w:color w:val="323E4F" w:themeColor="text2" w:themeShade="BF"/>
                <w:sz w:val="22"/>
                <w:szCs w:val="22"/>
                <w:highlight w:val="yellow"/>
              </w:rPr>
              <w:t>damit wir die richtige Heftklammer bestimmen können.</w:t>
            </w:r>
          </w:p>
        </w:tc>
      </w:tr>
      <w:tr w:rsidR="00BA2C5F" w:rsidRPr="007D4C06" w14:paraId="3125D972" w14:textId="77777777" w:rsidTr="000E62C2">
        <w:tblPrEx>
          <w:tblBorders>
            <w:top w:val="single" w:sz="18" w:space="0" w:color="002060"/>
            <w:left w:val="single" w:sz="18" w:space="0" w:color="002060"/>
            <w:bottom w:val="single" w:sz="18" w:space="0" w:color="002060"/>
            <w:right w:val="single" w:sz="18" w:space="0" w:color="002060"/>
            <w:insideH w:val="single" w:sz="18" w:space="0" w:color="002060"/>
            <w:insideV w:val="single" w:sz="18" w:space="0" w:color="002060"/>
          </w:tblBorders>
        </w:tblPrEx>
        <w:trPr>
          <w:trHeight w:val="662"/>
        </w:trPr>
        <w:tc>
          <w:tcPr>
            <w:tcW w:w="9844" w:type="dxa"/>
            <w:gridSpan w:val="2"/>
            <w:tcBorders>
              <w:bottom w:val="nil"/>
            </w:tcBorders>
            <w:vAlign w:val="center"/>
          </w:tcPr>
          <w:p w14:paraId="0980E6E0" w14:textId="77777777" w:rsidR="00BA2C5F" w:rsidRPr="007D4C06" w:rsidRDefault="00BA2C5F" w:rsidP="000E62C2">
            <w:pPr>
              <w:tabs>
                <w:tab w:val="num" w:pos="426"/>
              </w:tabs>
              <w:ind w:left="142"/>
              <w:jc w:val="center"/>
              <w:rPr>
                <w:rFonts w:ascii="Open Sans" w:hAnsi="Open Sans" w:cs="Open Sans"/>
                <w:b/>
                <w:color w:val="323E4F" w:themeColor="text2" w:themeShade="BF"/>
                <w:sz w:val="22"/>
                <w:szCs w:val="22"/>
              </w:rPr>
            </w:pPr>
            <w:r w:rsidRPr="007D4C06">
              <w:rPr>
                <w:rFonts w:ascii="Open Sans" w:hAnsi="Open Sans" w:cs="Open Sans"/>
                <w:b/>
                <w:color w:val="323E4F" w:themeColor="text2" w:themeShade="BF"/>
                <w:sz w:val="22"/>
                <w:szCs w:val="22"/>
              </w:rPr>
              <w:t>Fragebogen bitte ausgefüllt zurücksenden an:</w:t>
            </w:r>
          </w:p>
        </w:tc>
      </w:tr>
      <w:tr w:rsidR="00BA2C5F" w:rsidRPr="007D4C06" w14:paraId="3D212A88" w14:textId="77777777" w:rsidTr="000E62C2">
        <w:tblPrEx>
          <w:tblBorders>
            <w:top w:val="single" w:sz="18" w:space="0" w:color="002060"/>
            <w:left w:val="single" w:sz="18" w:space="0" w:color="002060"/>
            <w:bottom w:val="single" w:sz="18" w:space="0" w:color="002060"/>
            <w:right w:val="single" w:sz="18" w:space="0" w:color="002060"/>
            <w:insideH w:val="single" w:sz="18" w:space="0" w:color="002060"/>
            <w:insideV w:val="single" w:sz="18" w:space="0" w:color="002060"/>
          </w:tblBorders>
        </w:tblPrEx>
        <w:tc>
          <w:tcPr>
            <w:tcW w:w="4583" w:type="dxa"/>
            <w:tcBorders>
              <w:top w:val="nil"/>
              <w:bottom w:val="nil"/>
              <w:right w:val="nil"/>
            </w:tcBorders>
          </w:tcPr>
          <w:p w14:paraId="1413BB7D" w14:textId="77777777" w:rsidR="00BA2C5F" w:rsidRPr="00DF4BAF" w:rsidRDefault="00BA2C5F" w:rsidP="000E62C2">
            <w:pPr>
              <w:ind w:left="142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F4BAF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MEZGER Heftsysteme GmbH</w:t>
            </w:r>
          </w:p>
          <w:p w14:paraId="540C726A" w14:textId="77777777" w:rsidR="00BA2C5F" w:rsidRPr="007D4C06" w:rsidRDefault="00BA2C5F" w:rsidP="000E62C2">
            <w:pPr>
              <w:ind w:left="142"/>
              <w:rPr>
                <w:rFonts w:ascii="Open Sans" w:hAnsi="Open Sans" w:cs="Open Sans"/>
                <w:color w:val="323E4F" w:themeColor="text2" w:themeShade="BF"/>
                <w:sz w:val="22"/>
                <w:szCs w:val="22"/>
              </w:rPr>
            </w:pPr>
            <w:r w:rsidRPr="007D4C06">
              <w:rPr>
                <w:rFonts w:ascii="Open Sans" w:hAnsi="Open Sans" w:cs="Open Sans"/>
                <w:color w:val="323E4F" w:themeColor="text2" w:themeShade="BF"/>
                <w:sz w:val="22"/>
                <w:szCs w:val="22"/>
              </w:rPr>
              <w:t xml:space="preserve">Saganer </w:t>
            </w:r>
            <w:proofErr w:type="spellStart"/>
            <w:r w:rsidRPr="007D4C06">
              <w:rPr>
                <w:rFonts w:ascii="Open Sans" w:hAnsi="Open Sans" w:cs="Open Sans"/>
                <w:color w:val="323E4F" w:themeColor="text2" w:themeShade="BF"/>
                <w:sz w:val="22"/>
                <w:szCs w:val="22"/>
              </w:rPr>
              <w:t>Staße</w:t>
            </w:r>
            <w:proofErr w:type="spellEnd"/>
            <w:r w:rsidRPr="007D4C06">
              <w:rPr>
                <w:rFonts w:ascii="Open Sans" w:hAnsi="Open Sans" w:cs="Open Sans"/>
                <w:color w:val="323E4F" w:themeColor="text2" w:themeShade="BF"/>
                <w:sz w:val="22"/>
                <w:szCs w:val="22"/>
              </w:rPr>
              <w:t xml:space="preserve"> 24</w:t>
            </w:r>
          </w:p>
          <w:p w14:paraId="7C8E3BB3" w14:textId="77777777" w:rsidR="00BA2C5F" w:rsidRDefault="00BA2C5F" w:rsidP="000E62C2">
            <w:pPr>
              <w:ind w:left="142"/>
              <w:rPr>
                <w:rFonts w:ascii="Open Sans" w:hAnsi="Open Sans" w:cs="Open Sans"/>
                <w:color w:val="323E4F" w:themeColor="text2" w:themeShade="BF"/>
                <w:sz w:val="22"/>
                <w:szCs w:val="22"/>
                <w:lang w:val="en-US"/>
              </w:rPr>
            </w:pPr>
            <w:r w:rsidRPr="007D4C06">
              <w:rPr>
                <w:rFonts w:ascii="Open Sans" w:hAnsi="Open Sans" w:cs="Open Sans"/>
                <w:color w:val="323E4F" w:themeColor="text2" w:themeShade="BF"/>
                <w:sz w:val="22"/>
                <w:szCs w:val="22"/>
                <w:lang w:val="en-US"/>
              </w:rPr>
              <w:t>D-90 475 Nürnberg</w:t>
            </w:r>
          </w:p>
          <w:p w14:paraId="77953125" w14:textId="77777777" w:rsidR="00BA2C5F" w:rsidRPr="007D4C06" w:rsidRDefault="00BA2C5F" w:rsidP="000E62C2">
            <w:pPr>
              <w:ind w:left="142"/>
              <w:rPr>
                <w:rFonts w:ascii="Open Sans" w:hAnsi="Open Sans" w:cs="Open Sans"/>
                <w:color w:val="323E4F" w:themeColor="text2" w:themeShade="BF"/>
                <w:sz w:val="22"/>
                <w:szCs w:val="22"/>
                <w:lang w:val="en-US"/>
              </w:rPr>
            </w:pPr>
            <w:r>
              <w:rPr>
                <w:rFonts w:ascii="Open Sans" w:hAnsi="Open Sans" w:cs="Open Sans"/>
                <w:color w:val="323E4F" w:themeColor="text2" w:themeShade="BF"/>
                <w:sz w:val="22"/>
                <w:szCs w:val="22"/>
                <w:lang w:val="en-US"/>
              </w:rPr>
              <w:t>Germany</w:t>
            </w:r>
          </w:p>
        </w:tc>
        <w:tc>
          <w:tcPr>
            <w:tcW w:w="5261" w:type="dxa"/>
            <w:tcBorders>
              <w:top w:val="nil"/>
              <w:left w:val="nil"/>
              <w:bottom w:val="nil"/>
            </w:tcBorders>
          </w:tcPr>
          <w:p w14:paraId="318B40AB" w14:textId="77777777" w:rsidR="00BA2C5F" w:rsidRPr="007D4C06" w:rsidRDefault="00BA2C5F" w:rsidP="000E62C2">
            <w:pPr>
              <w:tabs>
                <w:tab w:val="num" w:pos="426"/>
              </w:tabs>
              <w:ind w:left="142"/>
              <w:jc w:val="center"/>
              <w:rPr>
                <w:rFonts w:ascii="Open Sans" w:hAnsi="Open Sans" w:cs="Open Sans"/>
                <w:color w:val="323E4F" w:themeColor="text2" w:themeShade="BF"/>
                <w:sz w:val="22"/>
                <w:szCs w:val="22"/>
                <w:lang w:val="en-US"/>
              </w:rPr>
            </w:pPr>
          </w:p>
          <w:p w14:paraId="463CAD13" w14:textId="46E38490" w:rsidR="00BA2C5F" w:rsidRPr="007D4C06" w:rsidRDefault="00BA2C5F" w:rsidP="000E62C2">
            <w:pPr>
              <w:tabs>
                <w:tab w:val="num" w:pos="426"/>
              </w:tabs>
              <w:ind w:left="142"/>
              <w:rPr>
                <w:rFonts w:ascii="Open Sans" w:hAnsi="Open Sans" w:cs="Open Sans"/>
                <w:color w:val="323E4F" w:themeColor="text2" w:themeShade="BF"/>
                <w:sz w:val="22"/>
                <w:szCs w:val="22"/>
                <w:lang w:val="en-US"/>
              </w:rPr>
            </w:pPr>
            <w:r w:rsidRPr="007D4C06">
              <w:rPr>
                <w:rFonts w:ascii="Open Sans" w:hAnsi="Open Sans" w:cs="Open Sans"/>
                <w:color w:val="323E4F" w:themeColor="text2" w:themeShade="BF"/>
                <w:sz w:val="22"/>
                <w:szCs w:val="22"/>
                <w:lang w:val="en-US"/>
              </w:rPr>
              <w:t xml:space="preserve">Mail: </w:t>
            </w:r>
            <w:hyperlink r:id="rId34" w:history="1">
              <w:r w:rsidRPr="007D4C06">
                <w:rPr>
                  <w:rFonts w:ascii="Open Sans" w:hAnsi="Open Sans" w:cs="Open Sans"/>
                  <w:color w:val="323E4F" w:themeColor="text2" w:themeShade="BF"/>
                  <w:sz w:val="22"/>
                  <w:szCs w:val="22"/>
                  <w:lang w:val="en-US"/>
                </w:rPr>
                <w:t>info@mezger.eu</w:t>
              </w:r>
            </w:hyperlink>
          </w:p>
          <w:p w14:paraId="20C87A49" w14:textId="77777777" w:rsidR="00BA2C5F" w:rsidRDefault="00BA2C5F" w:rsidP="000E62C2">
            <w:pPr>
              <w:tabs>
                <w:tab w:val="num" w:pos="426"/>
              </w:tabs>
              <w:ind w:left="142"/>
              <w:rPr>
                <w:rFonts w:ascii="Open Sans" w:hAnsi="Open Sans" w:cs="Open Sans"/>
                <w:color w:val="323E4F" w:themeColor="text2" w:themeShade="BF"/>
                <w:sz w:val="22"/>
                <w:szCs w:val="22"/>
                <w:lang w:val="en-US"/>
              </w:rPr>
            </w:pPr>
            <w:r w:rsidRPr="007D4C06">
              <w:rPr>
                <w:rFonts w:ascii="Open Sans" w:hAnsi="Open Sans" w:cs="Open Sans"/>
                <w:color w:val="323E4F" w:themeColor="text2" w:themeShade="BF"/>
                <w:sz w:val="22"/>
                <w:szCs w:val="22"/>
                <w:lang w:val="en-US"/>
              </w:rPr>
              <w:t>Tel.: +49 (0)911 98494 0</w:t>
            </w:r>
          </w:p>
          <w:p w14:paraId="460807D4" w14:textId="77777777" w:rsidR="00BA2C5F" w:rsidRPr="007D4C06" w:rsidRDefault="00BA2C5F" w:rsidP="000E62C2">
            <w:pPr>
              <w:tabs>
                <w:tab w:val="num" w:pos="426"/>
              </w:tabs>
              <w:ind w:left="142"/>
              <w:rPr>
                <w:rFonts w:ascii="Open Sans" w:hAnsi="Open Sans" w:cs="Open Sans"/>
                <w:color w:val="323E4F" w:themeColor="text2" w:themeShade="BF"/>
                <w:sz w:val="22"/>
                <w:szCs w:val="22"/>
                <w:lang w:val="en-US"/>
              </w:rPr>
            </w:pPr>
            <w:r>
              <w:rPr>
                <w:rFonts w:ascii="Open Sans" w:hAnsi="Open Sans" w:cs="Open Sans"/>
                <w:color w:val="323E4F" w:themeColor="text2" w:themeShade="BF"/>
                <w:sz w:val="22"/>
                <w:szCs w:val="22"/>
                <w:lang w:val="en-US"/>
              </w:rPr>
              <w:t>Fax</w:t>
            </w:r>
            <w:r w:rsidRPr="007D4C06">
              <w:rPr>
                <w:rFonts w:ascii="Open Sans" w:hAnsi="Open Sans" w:cs="Open Sans"/>
                <w:color w:val="323E4F" w:themeColor="text2" w:themeShade="BF"/>
                <w:sz w:val="22"/>
                <w:szCs w:val="22"/>
                <w:lang w:val="en-US"/>
              </w:rPr>
              <w:t xml:space="preserve">: +49 (0)911 98494 </w:t>
            </w:r>
            <w:r>
              <w:rPr>
                <w:rFonts w:ascii="Open Sans" w:hAnsi="Open Sans" w:cs="Open Sans"/>
                <w:color w:val="323E4F" w:themeColor="text2" w:themeShade="BF"/>
                <w:sz w:val="22"/>
                <w:szCs w:val="22"/>
                <w:lang w:val="en-US"/>
              </w:rPr>
              <w:t>3</w:t>
            </w:r>
            <w:r w:rsidRPr="007D4C06">
              <w:rPr>
                <w:rFonts w:ascii="Open Sans" w:hAnsi="Open Sans" w:cs="Open Sans"/>
                <w:color w:val="323E4F" w:themeColor="text2" w:themeShade="BF"/>
                <w:sz w:val="22"/>
                <w:szCs w:val="22"/>
                <w:lang w:val="en-US"/>
              </w:rPr>
              <w:t>0</w:t>
            </w:r>
          </w:p>
        </w:tc>
      </w:tr>
      <w:tr w:rsidR="00BA2C5F" w:rsidRPr="00A47860" w14:paraId="693EE2E8" w14:textId="77777777" w:rsidTr="000E62C2">
        <w:tblPrEx>
          <w:tblBorders>
            <w:top w:val="single" w:sz="18" w:space="0" w:color="002060"/>
            <w:left w:val="single" w:sz="18" w:space="0" w:color="002060"/>
            <w:bottom w:val="single" w:sz="18" w:space="0" w:color="002060"/>
            <w:right w:val="single" w:sz="18" w:space="0" w:color="002060"/>
            <w:insideH w:val="single" w:sz="18" w:space="0" w:color="002060"/>
            <w:insideV w:val="single" w:sz="18" w:space="0" w:color="002060"/>
          </w:tblBorders>
        </w:tblPrEx>
        <w:trPr>
          <w:trHeight w:val="1614"/>
        </w:trPr>
        <w:tc>
          <w:tcPr>
            <w:tcW w:w="9844" w:type="dxa"/>
            <w:gridSpan w:val="2"/>
            <w:tcBorders>
              <w:top w:val="nil"/>
            </w:tcBorders>
            <w:vAlign w:val="center"/>
          </w:tcPr>
          <w:p w14:paraId="3C696711" w14:textId="77777777" w:rsidR="00BA2C5F" w:rsidRPr="007D4C06" w:rsidRDefault="00BA2C5F" w:rsidP="000E62C2">
            <w:pPr>
              <w:tabs>
                <w:tab w:val="num" w:pos="426"/>
              </w:tabs>
              <w:ind w:left="142"/>
              <w:jc w:val="center"/>
              <w:rPr>
                <w:rFonts w:ascii="Open Sans" w:hAnsi="Open Sans" w:cs="Open Sans"/>
                <w:b/>
                <w:color w:val="323E4F" w:themeColor="text2" w:themeShade="BF"/>
                <w:sz w:val="22"/>
                <w:szCs w:val="22"/>
              </w:rPr>
            </w:pPr>
            <w:r w:rsidRPr="007D4C06">
              <w:rPr>
                <w:rFonts w:ascii="Open Sans" w:hAnsi="Open Sans" w:cs="Open Sans"/>
                <w:b/>
                <w:color w:val="323E4F" w:themeColor="text2" w:themeShade="BF"/>
                <w:sz w:val="22"/>
                <w:szCs w:val="22"/>
              </w:rPr>
              <w:t>Vielen Dank für Ihre Bemühungen</w:t>
            </w:r>
          </w:p>
          <w:p w14:paraId="32A3D1D7" w14:textId="77777777" w:rsidR="00BA2C5F" w:rsidRPr="007D4C06" w:rsidRDefault="00BA2C5F" w:rsidP="000E62C2">
            <w:pPr>
              <w:tabs>
                <w:tab w:val="num" w:pos="426"/>
              </w:tabs>
              <w:ind w:left="142"/>
              <w:jc w:val="center"/>
              <w:rPr>
                <w:rFonts w:ascii="Open Sans" w:hAnsi="Open Sans" w:cs="Open Sans"/>
                <w:b/>
                <w:color w:val="323E4F" w:themeColor="text2" w:themeShade="BF"/>
                <w:sz w:val="10"/>
                <w:szCs w:val="10"/>
              </w:rPr>
            </w:pPr>
          </w:p>
          <w:p w14:paraId="51B5F6B4" w14:textId="77777777" w:rsidR="00BA2C5F" w:rsidRPr="007D4C06" w:rsidRDefault="00BA2C5F" w:rsidP="000E62C2">
            <w:pPr>
              <w:tabs>
                <w:tab w:val="num" w:pos="426"/>
              </w:tabs>
              <w:ind w:left="142"/>
              <w:jc w:val="center"/>
              <w:rPr>
                <w:rFonts w:ascii="Open Sans" w:hAnsi="Open Sans" w:cs="Open Sans"/>
                <w:b/>
                <w:color w:val="323E4F" w:themeColor="text2" w:themeShade="BF"/>
                <w:sz w:val="32"/>
                <w:szCs w:val="32"/>
              </w:rPr>
            </w:pPr>
            <w:r w:rsidRPr="007D4C06">
              <w:rPr>
                <w:rFonts w:ascii="Open Sans" w:hAnsi="Open Sans" w:cs="Open Sans"/>
                <w:b/>
                <w:color w:val="323E4F" w:themeColor="text2" w:themeShade="BF"/>
                <w:sz w:val="32"/>
                <w:szCs w:val="32"/>
              </w:rPr>
              <w:t xml:space="preserve">Ihr </w:t>
            </w:r>
            <w:r w:rsidRPr="00DF4BAF">
              <w:rPr>
                <w:rFonts w:ascii="Arial" w:hAnsi="Arial" w:cs="Arial"/>
                <w:b/>
                <w:color w:val="323E4F" w:themeColor="text2" w:themeShade="BF"/>
                <w:sz w:val="32"/>
                <w:szCs w:val="32"/>
              </w:rPr>
              <w:t>MEZGER</w:t>
            </w:r>
            <w:r w:rsidRPr="007D4C06">
              <w:rPr>
                <w:rFonts w:ascii="Open Sans" w:hAnsi="Open Sans" w:cs="Open Sans"/>
                <w:b/>
                <w:color w:val="323E4F" w:themeColor="text2" w:themeShade="BF"/>
                <w:sz w:val="32"/>
                <w:szCs w:val="32"/>
              </w:rPr>
              <w:t>-Team</w:t>
            </w:r>
          </w:p>
          <w:p w14:paraId="4CC629D0" w14:textId="77777777" w:rsidR="00BA2C5F" w:rsidRPr="007D4C06" w:rsidRDefault="00BA2C5F" w:rsidP="000E62C2">
            <w:pPr>
              <w:tabs>
                <w:tab w:val="num" w:pos="426"/>
              </w:tabs>
              <w:ind w:left="142"/>
              <w:jc w:val="center"/>
              <w:rPr>
                <w:rFonts w:ascii="Open Sans" w:hAnsi="Open Sans" w:cs="Open Sans"/>
                <w:b/>
                <w:color w:val="323E4F" w:themeColor="text2" w:themeShade="BF"/>
                <w:sz w:val="16"/>
                <w:szCs w:val="16"/>
                <w:lang w:val="en-US"/>
              </w:rPr>
            </w:pPr>
            <w:r w:rsidRPr="007D4C06">
              <w:rPr>
                <w:rFonts w:ascii="Open Sans" w:hAnsi="Open Sans" w:cs="Open Sans"/>
                <w:b/>
                <w:color w:val="323E4F" w:themeColor="text2" w:themeShade="BF"/>
                <w:sz w:val="16"/>
                <w:szCs w:val="16"/>
                <w:lang w:val="en-US"/>
              </w:rPr>
              <w:t>Copyright</w:t>
            </w:r>
            <w:r w:rsidRPr="007D4C06">
              <w:rPr>
                <w:rFonts w:ascii="Open Sans" w:hAnsi="Open Sans" w:cs="Open Sans"/>
                <w:color w:val="323E4F" w:themeColor="text2" w:themeShade="BF"/>
                <w:sz w:val="16"/>
                <w:szCs w:val="16"/>
                <w:vertAlign w:val="superscript"/>
                <w:lang w:val="en-US"/>
              </w:rPr>
              <w:t>©</w:t>
            </w:r>
            <w:r w:rsidRPr="007D4C06">
              <w:rPr>
                <w:rFonts w:ascii="Open Sans" w:hAnsi="Open Sans" w:cs="Open Sans"/>
                <w:b/>
                <w:color w:val="323E4F" w:themeColor="text2" w:themeShade="BF"/>
                <w:sz w:val="16"/>
                <w:szCs w:val="16"/>
                <w:lang w:val="en-US"/>
              </w:rPr>
              <w:t xml:space="preserve"> by </w:t>
            </w:r>
            <w:r w:rsidRPr="00DF4BAF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  <w:lang w:val="en-US"/>
              </w:rPr>
              <w:t xml:space="preserve">MEZGER </w:t>
            </w:r>
            <w:proofErr w:type="spellStart"/>
            <w:r w:rsidRPr="00DF4BAF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  <w:lang w:val="en-US"/>
              </w:rPr>
              <w:t>Heftsyteme</w:t>
            </w:r>
            <w:proofErr w:type="spellEnd"/>
            <w:r w:rsidRPr="00DF4BAF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  <w:lang w:val="en-US"/>
              </w:rPr>
              <w:t xml:space="preserve"> GmbH</w:t>
            </w:r>
            <w:r w:rsidRPr="007D4C06">
              <w:rPr>
                <w:rFonts w:ascii="Open Sans" w:hAnsi="Open Sans" w:cs="Open Sans"/>
                <w:b/>
                <w:color w:val="323E4F" w:themeColor="text2" w:themeShade="BF"/>
                <w:sz w:val="16"/>
                <w:szCs w:val="16"/>
                <w:lang w:val="en-US"/>
              </w:rPr>
              <w:t>, Nürnberg, Germany</w:t>
            </w:r>
          </w:p>
        </w:tc>
      </w:tr>
      <w:bookmarkEnd w:id="1"/>
    </w:tbl>
    <w:p w14:paraId="34E5A942" w14:textId="77777777" w:rsidR="00BA2C5F" w:rsidRPr="00BA2C5F" w:rsidRDefault="00BA2C5F" w:rsidP="00C542D9">
      <w:pPr>
        <w:ind w:left="142" w:right="1"/>
        <w:rPr>
          <w:rFonts w:ascii="Open Sans" w:hAnsi="Open Sans" w:cs="Open Sans"/>
          <w:sz w:val="20"/>
          <w:lang w:val="en-US"/>
        </w:rPr>
      </w:pPr>
    </w:p>
    <w:sectPr w:rsidR="00BA2C5F" w:rsidRPr="00BA2C5F" w:rsidSect="00375626">
      <w:headerReference w:type="default" r:id="rId35"/>
      <w:footerReference w:type="default" r:id="rId36"/>
      <w:pgSz w:w="11906" w:h="16838"/>
      <w:pgMar w:top="261" w:right="709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DDBAB" w14:textId="77777777" w:rsidR="00C542D9" w:rsidRDefault="00C542D9">
      <w:r>
        <w:separator/>
      </w:r>
    </w:p>
  </w:endnote>
  <w:endnote w:type="continuationSeparator" w:id="0">
    <w:p w14:paraId="11FE1FD6" w14:textId="77777777" w:rsidR="00C542D9" w:rsidRDefault="00C54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47BEF" w14:textId="46642596" w:rsidR="004C00DF" w:rsidRPr="00F33479" w:rsidRDefault="00F33479">
    <w:pPr>
      <w:pStyle w:val="Fuzeile"/>
      <w:rPr>
        <w:rFonts w:ascii="Arial" w:hAnsi="Arial" w:cs="Arial"/>
        <w:sz w:val="12"/>
        <w:szCs w:val="12"/>
      </w:rPr>
    </w:pPr>
    <w:r w:rsidRPr="00F33479">
      <w:rPr>
        <w:rFonts w:ascii="Arial" w:hAnsi="Arial" w:cs="Arial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497CDD" wp14:editId="43480B51">
              <wp:simplePos x="0" y="0"/>
              <wp:positionH relativeFrom="column">
                <wp:posOffset>5193030</wp:posOffset>
              </wp:positionH>
              <wp:positionV relativeFrom="paragraph">
                <wp:posOffset>-9525</wp:posOffset>
              </wp:positionV>
              <wp:extent cx="1371600" cy="325755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325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CC63B2" w14:textId="77777777" w:rsidR="00D91E74" w:rsidRDefault="00F33479">
                          <w:r w:rsidRPr="00D91E74">
                            <w:rPr>
                              <w:noProof/>
                            </w:rPr>
                            <w:drawing>
                              <wp:inline distT="0" distB="0" distL="0" distR="0" wp14:anchorId="73C68923" wp14:editId="22880604">
                                <wp:extent cx="1330960" cy="273050"/>
                                <wp:effectExtent l="0" t="0" r="0" b="0"/>
                                <wp:docPr id="4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0960" cy="273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497CDD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408.9pt;margin-top:-.75pt;width:108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" stroked="f">
              <v:textbox inset="0,0,0,0">
                <w:txbxContent>
                  <w:p w14:paraId="0CCC63B2" w14:textId="77777777" w:rsidR="00D91E74" w:rsidRDefault="00F33479">
                    <w:r w:rsidRPr="00D91E74">
                      <w:rPr>
                        <w:noProof/>
                      </w:rPr>
                      <w:drawing>
                        <wp:inline distT="0" distB="0" distL="0" distR="0" wp14:anchorId="73C68923" wp14:editId="22880604">
                          <wp:extent cx="1330960" cy="273050"/>
                          <wp:effectExtent l="0" t="0" r="0" b="0"/>
                          <wp:docPr id="4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0960" cy="273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C00DF" w:rsidRPr="00F33479">
      <w:rPr>
        <w:rFonts w:ascii="Arial" w:hAnsi="Arial" w:cs="Arial"/>
        <w:sz w:val="12"/>
        <w:szCs w:val="12"/>
      </w:rPr>
      <w:t xml:space="preserve">Seite </w:t>
    </w:r>
    <w:r w:rsidR="004C00DF" w:rsidRPr="00F33479">
      <w:rPr>
        <w:rFonts w:ascii="Arial" w:hAnsi="Arial" w:cs="Arial"/>
        <w:sz w:val="12"/>
        <w:szCs w:val="12"/>
      </w:rPr>
      <w:fldChar w:fldCharType="begin"/>
    </w:r>
    <w:r w:rsidR="004C00DF" w:rsidRPr="00F33479">
      <w:rPr>
        <w:rFonts w:ascii="Arial" w:hAnsi="Arial" w:cs="Arial"/>
        <w:sz w:val="12"/>
        <w:szCs w:val="12"/>
      </w:rPr>
      <w:instrText xml:space="preserve"> PAGE  \* MERGEFORMAT </w:instrText>
    </w:r>
    <w:r w:rsidR="004C00DF" w:rsidRPr="00F33479">
      <w:rPr>
        <w:rFonts w:ascii="Arial" w:hAnsi="Arial" w:cs="Arial"/>
        <w:sz w:val="12"/>
        <w:szCs w:val="12"/>
      </w:rPr>
      <w:fldChar w:fldCharType="separate"/>
    </w:r>
    <w:r w:rsidR="00D91E74" w:rsidRPr="00F33479">
      <w:rPr>
        <w:rFonts w:ascii="Arial" w:hAnsi="Arial" w:cs="Arial"/>
        <w:noProof/>
        <w:sz w:val="12"/>
        <w:szCs w:val="12"/>
      </w:rPr>
      <w:t>1</w:t>
    </w:r>
    <w:r w:rsidR="004C00DF" w:rsidRPr="00F33479">
      <w:rPr>
        <w:rFonts w:ascii="Arial" w:hAnsi="Arial" w:cs="Arial"/>
        <w:sz w:val="12"/>
        <w:szCs w:val="12"/>
      </w:rPr>
      <w:fldChar w:fldCharType="end"/>
    </w:r>
    <w:r w:rsidR="004C00DF" w:rsidRPr="00F33479">
      <w:rPr>
        <w:rFonts w:ascii="Arial" w:hAnsi="Arial" w:cs="Arial"/>
        <w:sz w:val="12"/>
        <w:szCs w:val="12"/>
      </w:rPr>
      <w:t xml:space="preserve">  von </w:t>
    </w:r>
    <w:r w:rsidR="004C00DF" w:rsidRPr="00F33479">
      <w:rPr>
        <w:rFonts w:ascii="Arial" w:hAnsi="Arial" w:cs="Arial"/>
        <w:sz w:val="12"/>
        <w:szCs w:val="12"/>
      </w:rPr>
      <w:fldChar w:fldCharType="begin"/>
    </w:r>
    <w:r w:rsidR="004C00DF" w:rsidRPr="00F33479">
      <w:rPr>
        <w:rFonts w:ascii="Arial" w:hAnsi="Arial" w:cs="Arial"/>
        <w:sz w:val="12"/>
        <w:szCs w:val="12"/>
      </w:rPr>
      <w:instrText xml:space="preserve"> NUMPAGES  \* MERGEFORMAT </w:instrText>
    </w:r>
    <w:r w:rsidR="004C00DF" w:rsidRPr="00F33479">
      <w:rPr>
        <w:rFonts w:ascii="Arial" w:hAnsi="Arial" w:cs="Arial"/>
        <w:sz w:val="12"/>
        <w:szCs w:val="12"/>
      </w:rPr>
      <w:fldChar w:fldCharType="separate"/>
    </w:r>
    <w:r w:rsidR="00D91E74" w:rsidRPr="00F33479">
      <w:rPr>
        <w:rFonts w:ascii="Arial" w:hAnsi="Arial" w:cs="Arial"/>
        <w:noProof/>
        <w:sz w:val="12"/>
        <w:szCs w:val="12"/>
      </w:rPr>
      <w:t>1</w:t>
    </w:r>
    <w:r w:rsidR="004C00DF" w:rsidRPr="00F33479">
      <w:rPr>
        <w:rFonts w:ascii="Arial" w:hAnsi="Arial" w:cs="Arial"/>
        <w:sz w:val="12"/>
        <w:szCs w:val="12"/>
      </w:rPr>
      <w:fldChar w:fldCharType="end"/>
    </w:r>
    <w:r w:rsidR="00D91E74" w:rsidRPr="00F33479">
      <w:rPr>
        <w:rFonts w:ascii="Arial" w:hAnsi="Arial" w:cs="Arial"/>
        <w:sz w:val="12"/>
        <w:szCs w:val="12"/>
      </w:rPr>
      <w:t xml:space="preserve">  </w:t>
    </w:r>
    <w:r w:rsidR="00B625AC" w:rsidRPr="00F33479">
      <w:rPr>
        <w:rFonts w:ascii="Arial" w:hAnsi="Arial" w:cs="Arial"/>
        <w:sz w:val="12"/>
        <w:szCs w:val="12"/>
      </w:rPr>
      <w:fldChar w:fldCharType="begin"/>
    </w:r>
    <w:r w:rsidR="00B625AC" w:rsidRPr="00F33479">
      <w:rPr>
        <w:rFonts w:ascii="Arial" w:hAnsi="Arial" w:cs="Arial"/>
        <w:sz w:val="12"/>
        <w:szCs w:val="12"/>
      </w:rPr>
      <w:instrText xml:space="preserve"> FILENAME  \p  \* MERGEFORMAT </w:instrText>
    </w:r>
    <w:r w:rsidR="00B625AC" w:rsidRPr="00F33479">
      <w:rPr>
        <w:rFonts w:ascii="Arial" w:hAnsi="Arial" w:cs="Arial"/>
        <w:sz w:val="12"/>
        <w:szCs w:val="12"/>
      </w:rPr>
      <w:fldChar w:fldCharType="separate"/>
    </w:r>
    <w:r w:rsidR="00CF3E64">
      <w:rPr>
        <w:rFonts w:ascii="Arial" w:hAnsi="Arial" w:cs="Arial"/>
        <w:noProof/>
        <w:sz w:val="12"/>
        <w:szCs w:val="12"/>
      </w:rPr>
      <w:t>P:\Vorlagen\Fragebogen\Deutsche Fragebogen\Fragebogen SHA deutsch_08_2023.docx</w:t>
    </w:r>
    <w:r w:rsidR="00B625AC" w:rsidRPr="00F33479">
      <w:rPr>
        <w:rFonts w:ascii="Arial" w:hAnsi="Arial" w:cs="Arial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1B585" w14:textId="77777777" w:rsidR="00C542D9" w:rsidRDefault="00C542D9">
      <w:r>
        <w:separator/>
      </w:r>
    </w:p>
  </w:footnote>
  <w:footnote w:type="continuationSeparator" w:id="0">
    <w:p w14:paraId="0E3C7522" w14:textId="77777777" w:rsidR="00C542D9" w:rsidRDefault="00C54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7" w:type="dxa"/>
      <w:tblInd w:w="-7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726"/>
      <w:gridCol w:w="3204"/>
      <w:gridCol w:w="1417"/>
    </w:tblGrid>
    <w:tr w:rsidR="00A47860" w:rsidRPr="00104CDA" w14:paraId="5BBB278B" w14:textId="77777777" w:rsidTr="00F1457C">
      <w:trPr>
        <w:cantSplit/>
        <w:trHeight w:val="1253"/>
      </w:trPr>
      <w:tc>
        <w:tcPr>
          <w:tcW w:w="5726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5E1B039A" w14:textId="77777777" w:rsidR="00A47860" w:rsidRPr="00F33479" w:rsidRDefault="00A47860" w:rsidP="00A47860">
          <w:pPr>
            <w:rPr>
              <w:sz w:val="12"/>
              <w:szCs w:val="16"/>
            </w:rPr>
          </w:pPr>
          <w:r w:rsidRPr="00F33479">
            <w:rPr>
              <w:noProof/>
              <w:sz w:val="12"/>
              <w:szCs w:val="16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5E8EEEA" wp14:editId="442264AB">
                    <wp:simplePos x="0" y="0"/>
                    <wp:positionH relativeFrom="column">
                      <wp:posOffset>-48666</wp:posOffset>
                    </wp:positionH>
                    <wp:positionV relativeFrom="paragraph">
                      <wp:posOffset>-762</wp:posOffset>
                    </wp:positionV>
                    <wp:extent cx="6572021" cy="9640570"/>
                    <wp:effectExtent l="0" t="0" r="19685" b="17780"/>
                    <wp:wrapNone/>
                    <wp:docPr id="2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72021" cy="964057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39D824C" id="Rectangle 1" o:spid="_x0000_s1026" style="position:absolute;margin-left:-3.85pt;margin-top:-.05pt;width:517.5pt;height:75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" o:allowincell="f" filled="f" strokeweight="1pt"/>
                </w:pict>
              </mc:Fallback>
            </mc:AlternateContent>
          </w:r>
          <w:r w:rsidRPr="00F33479">
            <w:rPr>
              <w:noProof/>
              <w:sz w:val="12"/>
              <w:szCs w:val="16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767CCFE8" wp14:editId="2D40E4AE">
                    <wp:simplePos x="0" y="0"/>
                    <wp:positionH relativeFrom="column">
                      <wp:posOffset>48895</wp:posOffset>
                    </wp:positionH>
                    <wp:positionV relativeFrom="paragraph">
                      <wp:posOffset>60960</wp:posOffset>
                    </wp:positionV>
                    <wp:extent cx="663575" cy="652780"/>
                    <wp:effectExtent l="0" t="0" r="0" b="0"/>
                    <wp:wrapNone/>
                    <wp:docPr id="3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3575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350C86" w14:textId="77777777" w:rsidR="00A47860" w:rsidRDefault="00A47860" w:rsidP="00A4786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82E31A4" wp14:editId="2F334CEE">
                                      <wp:extent cx="661670" cy="655320"/>
                                      <wp:effectExtent l="0" t="0" r="0" b="0"/>
                                      <wp:docPr id="34" name="Grafik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2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61670" cy="6553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67CCFE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72" type="#_x0000_t202" style="position:absolute;margin-left:3.85pt;margin-top:4.8pt;width:52.25pt;height:51.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" o:allowincell="f" filled="f" stroked="f">
                    <v:textbox style="mso-fit-shape-to-text:t" inset="0,0,0,0">
                      <w:txbxContent>
                        <w:p w14:paraId="02350C86" w14:textId="77777777" w:rsidR="00A47860" w:rsidRDefault="00A47860" w:rsidP="00A4786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2E31A4" wp14:editId="2F334CEE">
                                <wp:extent cx="661670" cy="655320"/>
                                <wp:effectExtent l="0" t="0" r="0" b="0"/>
                                <wp:docPr id="34" name="Grafik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1670" cy="655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D660D2D" w14:textId="77777777" w:rsidR="00A47860" w:rsidRDefault="00A47860" w:rsidP="00A47860">
          <w:pPr>
            <w:tabs>
              <w:tab w:val="left" w:pos="1276"/>
              <w:tab w:val="left" w:pos="3634"/>
            </w:tabs>
            <w:rPr>
              <w:rFonts w:ascii="Arial" w:hAnsi="Arial"/>
              <w:b/>
              <w:spacing w:val="10"/>
              <w:sz w:val="28"/>
            </w:rPr>
          </w:pPr>
          <w:r>
            <w:rPr>
              <w:rFonts w:ascii="Arial" w:hAnsi="Arial"/>
              <w:b/>
              <w:spacing w:val="10"/>
            </w:rPr>
            <w:tab/>
          </w:r>
          <w:r>
            <w:rPr>
              <w:rFonts w:ascii="Arial" w:hAnsi="Arial"/>
              <w:b/>
              <w:spacing w:val="10"/>
              <w:sz w:val="28"/>
            </w:rPr>
            <w:t>MEZGER Heftsysteme GmbH</w:t>
          </w:r>
        </w:p>
        <w:p w14:paraId="5F145635" w14:textId="77777777" w:rsidR="00A47860" w:rsidRPr="000574B4" w:rsidRDefault="00A47860" w:rsidP="00A47860">
          <w:pPr>
            <w:tabs>
              <w:tab w:val="left" w:pos="1276"/>
              <w:tab w:val="right" w:pos="5334"/>
            </w:tabs>
            <w:rPr>
              <w:rFonts w:ascii="Arial" w:hAnsi="Arial"/>
              <w:w w:val="117"/>
              <w:sz w:val="18"/>
              <w:szCs w:val="18"/>
            </w:rPr>
          </w:pPr>
          <w:r>
            <w:rPr>
              <w:rFonts w:ascii="Arial" w:hAnsi="Arial"/>
              <w:b/>
              <w:spacing w:val="10"/>
              <w:sz w:val="28"/>
            </w:rPr>
            <w:tab/>
          </w:r>
          <w:r w:rsidRPr="000574B4">
            <w:rPr>
              <w:rFonts w:ascii="Arial" w:hAnsi="Arial"/>
              <w:w w:val="117"/>
              <w:sz w:val="18"/>
              <w:szCs w:val="18"/>
            </w:rPr>
            <w:t>Saganer Straße 24</w:t>
          </w:r>
          <w:r w:rsidRPr="000574B4">
            <w:rPr>
              <w:rFonts w:ascii="Arial" w:hAnsi="Arial"/>
              <w:w w:val="117"/>
              <w:sz w:val="18"/>
              <w:szCs w:val="18"/>
            </w:rPr>
            <w:tab/>
          </w:r>
          <w:r w:rsidRPr="000574B4">
            <w:rPr>
              <w:rFonts w:ascii="Arial" w:hAnsi="Arial"/>
              <w:w w:val="135"/>
              <w:sz w:val="18"/>
              <w:szCs w:val="18"/>
            </w:rPr>
            <w:t>D-90475 Nürnberg</w:t>
          </w:r>
        </w:p>
        <w:p w14:paraId="2A3C0772" w14:textId="77777777" w:rsidR="00A47860" w:rsidRPr="000F3E3E" w:rsidRDefault="00A47860" w:rsidP="00A47860">
          <w:pPr>
            <w:tabs>
              <w:tab w:val="left" w:pos="1276"/>
              <w:tab w:val="right" w:pos="5334"/>
            </w:tabs>
            <w:rPr>
              <w:rFonts w:ascii="Arial" w:hAnsi="Arial"/>
              <w:sz w:val="18"/>
              <w:szCs w:val="18"/>
              <w:lang w:val="en-US"/>
            </w:rPr>
          </w:pPr>
          <w:r w:rsidRPr="00F33479">
            <w:rPr>
              <w:rFonts w:ascii="Arial" w:hAnsi="Arial"/>
              <w:sz w:val="18"/>
              <w:szCs w:val="18"/>
            </w:rPr>
            <w:tab/>
          </w:r>
          <w:r w:rsidRPr="000F3E3E">
            <w:rPr>
              <w:rFonts w:ascii="Arial" w:hAnsi="Arial"/>
              <w:sz w:val="18"/>
              <w:szCs w:val="18"/>
              <w:lang w:val="en-US"/>
            </w:rPr>
            <w:t>Tel.: +49 911 98494 0</w:t>
          </w:r>
          <w:r w:rsidRPr="000F3E3E">
            <w:rPr>
              <w:rFonts w:ascii="Arial" w:hAnsi="Arial"/>
              <w:sz w:val="18"/>
              <w:szCs w:val="18"/>
              <w:lang w:val="en-US"/>
            </w:rPr>
            <w:tab/>
          </w:r>
          <w:r w:rsidRPr="000574B4">
            <w:rPr>
              <w:rFonts w:ascii="Arial" w:hAnsi="Arial"/>
              <w:w w:val="105"/>
              <w:sz w:val="18"/>
              <w:szCs w:val="18"/>
              <w:lang w:val="en-US"/>
            </w:rPr>
            <w:t>Fax: +49 911 984 94 30</w:t>
          </w:r>
        </w:p>
        <w:p w14:paraId="5BF6723C" w14:textId="77777777" w:rsidR="00A47860" w:rsidRPr="00095A0B" w:rsidRDefault="00A47860" w:rsidP="00A47860">
          <w:pPr>
            <w:tabs>
              <w:tab w:val="left" w:pos="1276"/>
              <w:tab w:val="right" w:pos="5334"/>
            </w:tabs>
            <w:rPr>
              <w:rFonts w:ascii="Arial" w:hAnsi="Arial"/>
              <w:b/>
              <w:sz w:val="16"/>
              <w:lang w:val="en-US"/>
            </w:rPr>
          </w:pPr>
          <w:r w:rsidRPr="000F3E3E">
            <w:rPr>
              <w:rFonts w:ascii="Arial" w:hAnsi="Arial"/>
              <w:sz w:val="18"/>
              <w:szCs w:val="18"/>
              <w:lang w:val="en-US"/>
            </w:rPr>
            <w:tab/>
          </w:r>
          <w:r w:rsidRPr="00F33479">
            <w:rPr>
              <w:rFonts w:ascii="Arial" w:hAnsi="Arial"/>
              <w:sz w:val="18"/>
              <w:szCs w:val="18"/>
              <w:lang w:val="en-US"/>
            </w:rPr>
            <w:t xml:space="preserve">Mail: </w:t>
          </w:r>
          <w:hyperlink r:id="rId2" w:history="1">
            <w:r w:rsidRPr="00F33479">
              <w:rPr>
                <w:rStyle w:val="Hyperlink"/>
                <w:rFonts w:ascii="Arial" w:hAnsi="Arial"/>
                <w:color w:val="auto"/>
                <w:sz w:val="18"/>
                <w:szCs w:val="18"/>
                <w:u w:val="none"/>
                <w:lang w:val="en-US"/>
              </w:rPr>
              <w:t>info@mezger.eu</w:t>
            </w:r>
          </w:hyperlink>
          <w:r w:rsidRPr="00F33479">
            <w:rPr>
              <w:rFonts w:ascii="Arial" w:hAnsi="Arial"/>
              <w:sz w:val="18"/>
              <w:szCs w:val="18"/>
              <w:lang w:val="en-US"/>
            </w:rPr>
            <w:tab/>
            <w:t>Internet: www.mezger.eu</w:t>
          </w:r>
        </w:p>
      </w:tc>
      <w:tc>
        <w:tcPr>
          <w:tcW w:w="320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18894F20" w14:textId="77777777" w:rsidR="00A47860" w:rsidRPr="0002598A" w:rsidRDefault="00A47860" w:rsidP="00A47860">
          <w:pPr>
            <w:jc w:val="center"/>
            <w:rPr>
              <w:rFonts w:ascii="Arial" w:hAnsi="Arial" w:cs="Arial"/>
              <w:b/>
              <w:sz w:val="32"/>
              <w:szCs w:val="32"/>
              <w:lang w:val="fr-FR"/>
            </w:rPr>
          </w:pPr>
          <w:proofErr w:type="spellStart"/>
          <w:r w:rsidRPr="0002598A">
            <w:rPr>
              <w:rFonts w:ascii="Arial" w:hAnsi="Arial" w:cs="Arial"/>
              <w:b/>
              <w:sz w:val="32"/>
              <w:szCs w:val="32"/>
              <w:lang w:val="fr-FR"/>
            </w:rPr>
            <w:t>Fragebogen</w:t>
          </w:r>
          <w:proofErr w:type="spellEnd"/>
        </w:p>
        <w:p w14:paraId="66AD449B" w14:textId="77777777" w:rsidR="00A47860" w:rsidRPr="00095A0B" w:rsidRDefault="00A47860" w:rsidP="00A47860">
          <w:pPr>
            <w:jc w:val="center"/>
            <w:rPr>
              <w:rFonts w:ascii="Open Sans" w:hAnsi="Open Sans" w:cs="Open Sans"/>
              <w:b/>
              <w:noProof/>
              <w:sz w:val="28"/>
              <w:szCs w:val="28"/>
              <w:lang w:val="en-US"/>
            </w:rPr>
          </w:pPr>
          <w:r w:rsidRPr="0002598A">
            <w:rPr>
              <w:rFonts w:ascii="Arial" w:hAnsi="Arial" w:cs="Arial"/>
              <w:b/>
              <w:sz w:val="32"/>
              <w:szCs w:val="32"/>
              <w:lang w:val="fr-FR"/>
            </w:rPr>
            <w:t xml:space="preserve"> SHA 81</w:t>
          </w:r>
        </w:p>
      </w:tc>
      <w:tc>
        <w:tcPr>
          <w:tcW w:w="1417" w:type="dxa"/>
          <w:tcBorders>
            <w:top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202DE12D" w14:textId="77777777" w:rsidR="00A47860" w:rsidRDefault="00A47860" w:rsidP="00A47860">
          <w:pPr>
            <w:pStyle w:val="Kopfzeile"/>
            <w:tabs>
              <w:tab w:val="right" w:pos="1276"/>
            </w:tabs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Seite/</w:t>
          </w:r>
          <w:proofErr w:type="spellStart"/>
          <w:r>
            <w:rPr>
              <w:rFonts w:ascii="Arial" w:hAnsi="Arial"/>
              <w:b/>
              <w:sz w:val="16"/>
            </w:rPr>
            <w:t>page</w:t>
          </w:r>
          <w:proofErr w:type="spellEnd"/>
          <w:r>
            <w:rPr>
              <w:rFonts w:ascii="Arial" w:hAnsi="Arial"/>
              <w:b/>
              <w:sz w:val="16"/>
            </w:rPr>
            <w:t xml:space="preserve">: </w:t>
          </w:r>
        </w:p>
        <w:p w14:paraId="1B244049" w14:textId="77777777" w:rsidR="00A47860" w:rsidRPr="00104CDA" w:rsidRDefault="00A47860" w:rsidP="00A47860">
          <w:pPr>
            <w:pStyle w:val="Kopfzeile"/>
            <w:tabs>
              <w:tab w:val="right" w:pos="1276"/>
            </w:tabs>
            <w:jc w:val="center"/>
            <w:rPr>
              <w:b/>
              <w:sz w:val="16"/>
              <w:lang w:val="en-US"/>
            </w:rPr>
          </w:pPr>
          <w:r>
            <w:rPr>
              <w:rFonts w:ascii="Arial" w:hAnsi="Arial"/>
              <w:sz w:val="16"/>
            </w:rPr>
            <w:fldChar w:fldCharType="begin"/>
          </w:r>
          <w:r>
            <w:rPr>
              <w:rFonts w:ascii="Arial" w:hAnsi="Arial"/>
              <w:sz w:val="16"/>
            </w:rPr>
            <w:instrText xml:space="preserve">PAGE </w:instrText>
          </w:r>
          <w:r>
            <w:rPr>
              <w:rFonts w:ascii="Arial" w:hAnsi="Arial"/>
              <w:sz w:val="16"/>
            </w:rPr>
            <w:fldChar w:fldCharType="separate"/>
          </w:r>
          <w:r>
            <w:rPr>
              <w:rFonts w:ascii="Arial" w:hAnsi="Arial"/>
              <w:noProof/>
              <w:sz w:val="16"/>
            </w:rPr>
            <w:t>1</w:t>
          </w:r>
          <w:r>
            <w:rPr>
              <w:rFonts w:ascii="Arial" w:hAnsi="Arial"/>
              <w:sz w:val="16"/>
            </w:rPr>
            <w:fldChar w:fldCharType="end"/>
          </w:r>
        </w:p>
        <w:p w14:paraId="1ED4FCF8" w14:textId="77777777" w:rsidR="00A47860" w:rsidRDefault="00A47860" w:rsidP="00A47860">
          <w:pPr>
            <w:pStyle w:val="Vorseitentext"/>
            <w:framePr w:wrap="auto" w:vAnchor="page" w:hAnchor="page" w:x="1086" w:y="1654"/>
            <w:tabs>
              <w:tab w:val="right" w:pos="1276"/>
            </w:tabs>
            <w:spacing w:line="240" w:lineRule="auto"/>
            <w:rPr>
              <w:b/>
              <w:sz w:val="16"/>
              <w:lang w:val="en-US"/>
            </w:rPr>
          </w:pPr>
          <w:r w:rsidRPr="00104CDA">
            <w:rPr>
              <w:b/>
              <w:sz w:val="16"/>
              <w:lang w:val="en-US"/>
            </w:rPr>
            <w:t>Datum/date:</w:t>
          </w:r>
        </w:p>
        <w:p w14:paraId="6BF972EF" w14:textId="69BE2DC5" w:rsidR="00A47860" w:rsidRPr="00104CDA" w:rsidRDefault="00A47860" w:rsidP="00A47860">
          <w:pPr>
            <w:pStyle w:val="Vorseitentext"/>
            <w:framePr w:wrap="auto" w:vAnchor="page" w:hAnchor="page" w:x="1086" w:y="1654"/>
            <w:tabs>
              <w:tab w:val="right" w:pos="1276"/>
            </w:tabs>
            <w:spacing w:line="240" w:lineRule="auto"/>
            <w:jc w:val="center"/>
            <w:rPr>
              <w:b/>
              <w:lang w:val="en-US"/>
            </w:rPr>
          </w:pP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CREATEDATE \@ "dd.MM.yy" \* MERGEFORMAT </w:instrText>
          </w:r>
          <w:r>
            <w:rPr>
              <w:sz w:val="16"/>
            </w:rPr>
            <w:fldChar w:fldCharType="separate"/>
          </w:r>
          <w:r w:rsidR="00CF3E64">
            <w:rPr>
              <w:noProof/>
              <w:sz w:val="16"/>
            </w:rPr>
            <w:t>22.08.23</w:t>
          </w:r>
          <w:r>
            <w:rPr>
              <w:sz w:val="16"/>
            </w:rPr>
            <w:fldChar w:fldCharType="end"/>
          </w:r>
        </w:p>
      </w:tc>
    </w:tr>
  </w:tbl>
  <w:p w14:paraId="645790E7" w14:textId="77777777" w:rsidR="004C00DF" w:rsidRPr="00104CDA" w:rsidRDefault="004C00DF">
    <w:pPr>
      <w:pStyle w:val="Kopfzeile"/>
      <w:rPr>
        <w:sz w:val="4"/>
        <w:szCs w:val="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berschrift1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8A5B5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4259C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7B351B"/>
    <w:multiLevelType w:val="singleLevel"/>
    <w:tmpl w:val="340AE8F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87930C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A2B55E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B2E147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87B5D5F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AD751BF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B82642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9E138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4D8038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97D1E7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D15163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F44514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093E00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99820D2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49C1476D"/>
    <w:multiLevelType w:val="multilevel"/>
    <w:tmpl w:val="C76E7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86110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CB30E7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E3E3BBF"/>
    <w:multiLevelType w:val="singleLevel"/>
    <w:tmpl w:val="864C9C9E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360"/>
      </w:pPr>
      <w:rPr>
        <w:rFonts w:hint="default"/>
      </w:rPr>
    </w:lvl>
  </w:abstractNum>
  <w:abstractNum w:abstractNumId="21" w15:restartNumberingAfterBreak="0">
    <w:nsid w:val="64304B8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76130E7"/>
    <w:multiLevelType w:val="hybridMultilevel"/>
    <w:tmpl w:val="0922C764"/>
    <w:lvl w:ilvl="0" w:tplc="0C1E3DDA">
      <w:start w:val="15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2284A7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6CD57E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8385057"/>
    <w:multiLevelType w:val="singleLevel"/>
    <w:tmpl w:val="A9D254C6"/>
    <w:lvl w:ilvl="0">
      <w:start w:val="10"/>
      <w:numFmt w:val="upp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6" w15:restartNumberingAfterBreak="0">
    <w:nsid w:val="7DBA1DCF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97807228">
    <w:abstractNumId w:val="0"/>
  </w:num>
  <w:num w:numId="2" w16cid:durableId="1759908298">
    <w:abstractNumId w:val="16"/>
  </w:num>
  <w:num w:numId="3" w16cid:durableId="1262564506">
    <w:abstractNumId w:val="6"/>
  </w:num>
  <w:num w:numId="4" w16cid:durableId="1397583671">
    <w:abstractNumId w:val="17"/>
  </w:num>
  <w:num w:numId="5" w16cid:durableId="208879466">
    <w:abstractNumId w:val="14"/>
  </w:num>
  <w:num w:numId="6" w16cid:durableId="563761551">
    <w:abstractNumId w:val="5"/>
  </w:num>
  <w:num w:numId="7" w16cid:durableId="1585141526">
    <w:abstractNumId w:val="15"/>
  </w:num>
  <w:num w:numId="8" w16cid:durableId="1306276255">
    <w:abstractNumId w:val="10"/>
  </w:num>
  <w:num w:numId="9" w16cid:durableId="1743409671">
    <w:abstractNumId w:val="26"/>
  </w:num>
  <w:num w:numId="10" w16cid:durableId="2104252919">
    <w:abstractNumId w:val="4"/>
  </w:num>
  <w:num w:numId="11" w16cid:durableId="1718577848">
    <w:abstractNumId w:val="23"/>
  </w:num>
  <w:num w:numId="12" w16cid:durableId="1156802245">
    <w:abstractNumId w:val="8"/>
  </w:num>
  <w:num w:numId="13" w16cid:durableId="1787772035">
    <w:abstractNumId w:val="21"/>
  </w:num>
  <w:num w:numId="14" w16cid:durableId="1081565932">
    <w:abstractNumId w:val="9"/>
  </w:num>
  <w:num w:numId="15" w16cid:durableId="1910339928">
    <w:abstractNumId w:val="1"/>
  </w:num>
  <w:num w:numId="16" w16cid:durableId="1733237293">
    <w:abstractNumId w:val="11"/>
  </w:num>
  <w:num w:numId="17" w16cid:durableId="6299109">
    <w:abstractNumId w:val="24"/>
  </w:num>
  <w:num w:numId="18" w16cid:durableId="244143997">
    <w:abstractNumId w:val="18"/>
  </w:num>
  <w:num w:numId="19" w16cid:durableId="1025642464">
    <w:abstractNumId w:val="20"/>
  </w:num>
  <w:num w:numId="20" w16cid:durableId="984894930">
    <w:abstractNumId w:val="13"/>
  </w:num>
  <w:num w:numId="21" w16cid:durableId="1742949404">
    <w:abstractNumId w:val="7"/>
  </w:num>
  <w:num w:numId="22" w16cid:durableId="308748921">
    <w:abstractNumId w:val="19"/>
  </w:num>
  <w:num w:numId="23" w16cid:durableId="1830486840">
    <w:abstractNumId w:val="2"/>
  </w:num>
  <w:num w:numId="24" w16cid:durableId="13311578">
    <w:abstractNumId w:val="12"/>
  </w:num>
  <w:num w:numId="25" w16cid:durableId="1673755562">
    <w:abstractNumId w:val="3"/>
  </w:num>
  <w:num w:numId="26" w16cid:durableId="208998136">
    <w:abstractNumId w:val="25"/>
  </w:num>
  <w:num w:numId="27" w16cid:durableId="188077465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D9"/>
    <w:rsid w:val="00004CB5"/>
    <w:rsid w:val="00030A83"/>
    <w:rsid w:val="00076F20"/>
    <w:rsid w:val="00086EC2"/>
    <w:rsid w:val="00093F08"/>
    <w:rsid w:val="00095A0B"/>
    <w:rsid w:val="000F3E3E"/>
    <w:rsid w:val="00104CDA"/>
    <w:rsid w:val="001409CA"/>
    <w:rsid w:val="00163251"/>
    <w:rsid w:val="001862D3"/>
    <w:rsid w:val="00223E94"/>
    <w:rsid w:val="00243B6D"/>
    <w:rsid w:val="00316BC3"/>
    <w:rsid w:val="003422EA"/>
    <w:rsid w:val="00375626"/>
    <w:rsid w:val="00427F8B"/>
    <w:rsid w:val="0048267D"/>
    <w:rsid w:val="0049587D"/>
    <w:rsid w:val="004C00DF"/>
    <w:rsid w:val="004F5CDA"/>
    <w:rsid w:val="005150FC"/>
    <w:rsid w:val="00657974"/>
    <w:rsid w:val="006C7FE6"/>
    <w:rsid w:val="006E7DED"/>
    <w:rsid w:val="006F098C"/>
    <w:rsid w:val="007046C7"/>
    <w:rsid w:val="00707FB7"/>
    <w:rsid w:val="008005CE"/>
    <w:rsid w:val="00806E42"/>
    <w:rsid w:val="00830F22"/>
    <w:rsid w:val="009A60DC"/>
    <w:rsid w:val="00A226FF"/>
    <w:rsid w:val="00A47860"/>
    <w:rsid w:val="00B3520B"/>
    <w:rsid w:val="00B5607D"/>
    <w:rsid w:val="00B625AC"/>
    <w:rsid w:val="00BA2C5F"/>
    <w:rsid w:val="00C44719"/>
    <w:rsid w:val="00C542D9"/>
    <w:rsid w:val="00C82B23"/>
    <w:rsid w:val="00CE0BB6"/>
    <w:rsid w:val="00CF3E64"/>
    <w:rsid w:val="00D57566"/>
    <w:rsid w:val="00D85B93"/>
    <w:rsid w:val="00D91E74"/>
    <w:rsid w:val="00D92097"/>
    <w:rsid w:val="00DD0033"/>
    <w:rsid w:val="00DE27D6"/>
    <w:rsid w:val="00E21A04"/>
    <w:rsid w:val="00E76D99"/>
    <w:rsid w:val="00EC524E"/>
    <w:rsid w:val="00F0427D"/>
    <w:rsid w:val="00F05A85"/>
    <w:rsid w:val="00F33479"/>
    <w:rsid w:val="00FD43B7"/>
    <w:rsid w:val="00FD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708F9431"/>
  <w15:chartTrackingRefBased/>
  <w15:docId w15:val="{EF610547-8C9C-424F-B1FB-DCFFD846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542D9"/>
    <w:rPr>
      <w:sz w:val="24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4">
    <w:name w:val="toc 4"/>
    <w:basedOn w:val="Standard"/>
    <w:next w:val="Standard"/>
    <w:semiHidden/>
    <w:pPr>
      <w:tabs>
        <w:tab w:val="right" w:leader="dot" w:pos="9782"/>
      </w:tabs>
      <w:ind w:left="720"/>
    </w:pPr>
  </w:style>
  <w:style w:type="paragraph" w:styleId="Verzeichnis1">
    <w:name w:val="toc 1"/>
    <w:basedOn w:val="Standard"/>
    <w:next w:val="Standard"/>
    <w:semiHidden/>
    <w:pPr>
      <w:tabs>
        <w:tab w:val="right" w:leader="dot" w:pos="9782"/>
      </w:tabs>
      <w:ind w:left="567" w:right="1134"/>
    </w:pPr>
    <w:rPr>
      <w:sz w:val="22"/>
    </w:rPr>
  </w:style>
  <w:style w:type="paragraph" w:styleId="Verzeichnis2">
    <w:name w:val="toc 2"/>
    <w:basedOn w:val="Standard"/>
    <w:next w:val="Standard"/>
    <w:semiHidden/>
    <w:pPr>
      <w:tabs>
        <w:tab w:val="right" w:leader="dot" w:pos="9782"/>
      </w:tabs>
      <w:ind w:left="794" w:right="1134"/>
    </w:pPr>
    <w:rPr>
      <w:sz w:val="20"/>
    </w:rPr>
  </w:style>
  <w:style w:type="paragraph" w:styleId="Verzeichnis3">
    <w:name w:val="toc 3"/>
    <w:basedOn w:val="Standard"/>
    <w:next w:val="Standard"/>
    <w:semiHidden/>
    <w:pPr>
      <w:tabs>
        <w:tab w:val="right" w:leader="dot" w:pos="9782"/>
      </w:tabs>
      <w:ind w:left="1134" w:right="1134"/>
    </w:pPr>
    <w:rPr>
      <w:sz w:val="20"/>
    </w:rPr>
  </w:style>
  <w:style w:type="paragraph" w:styleId="Verzeichnis5">
    <w:name w:val="toc 5"/>
    <w:basedOn w:val="Standard"/>
    <w:next w:val="Standard"/>
    <w:semiHidden/>
    <w:pPr>
      <w:tabs>
        <w:tab w:val="right" w:leader="dot" w:pos="9782"/>
      </w:tabs>
      <w:ind w:left="960"/>
    </w:pPr>
  </w:style>
  <w:style w:type="paragraph" w:styleId="Verzeichnis6">
    <w:name w:val="toc 6"/>
    <w:basedOn w:val="Standard"/>
    <w:next w:val="Standard"/>
    <w:semiHidden/>
    <w:pPr>
      <w:tabs>
        <w:tab w:val="right" w:leader="dot" w:pos="9782"/>
      </w:tabs>
      <w:ind w:left="1200"/>
    </w:pPr>
  </w:style>
  <w:style w:type="paragraph" w:styleId="Verzeichnis7">
    <w:name w:val="toc 7"/>
    <w:basedOn w:val="Standard"/>
    <w:next w:val="Standard"/>
    <w:semiHidden/>
    <w:pPr>
      <w:tabs>
        <w:tab w:val="right" w:leader="dot" w:pos="9782"/>
      </w:tabs>
      <w:ind w:left="1440"/>
    </w:pPr>
  </w:style>
  <w:style w:type="paragraph" w:styleId="Verzeichnis8">
    <w:name w:val="toc 8"/>
    <w:basedOn w:val="Standard"/>
    <w:next w:val="Standard"/>
    <w:semiHidden/>
    <w:pPr>
      <w:tabs>
        <w:tab w:val="right" w:leader="dot" w:pos="9782"/>
      </w:tabs>
      <w:ind w:left="1680"/>
    </w:pPr>
  </w:style>
  <w:style w:type="paragraph" w:styleId="Verzeichnis9">
    <w:name w:val="toc 9"/>
    <w:basedOn w:val="Standard"/>
    <w:next w:val="Standard"/>
    <w:semiHidden/>
    <w:pPr>
      <w:tabs>
        <w:tab w:val="right" w:leader="dot" w:pos="9782"/>
      </w:tabs>
      <w:ind w:left="192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Vorseitentext">
    <w:name w:val="Vorseitentext"/>
    <w:basedOn w:val="Standard"/>
    <w:pPr>
      <w:spacing w:line="360" w:lineRule="atLeast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Textkrper2">
    <w:name w:val="Body Text 2"/>
    <w:basedOn w:val="Standard"/>
    <w:rPr>
      <w:i/>
    </w:rPr>
  </w:style>
  <w:style w:type="paragraph" w:styleId="Blocktext">
    <w:name w:val="Block Text"/>
    <w:basedOn w:val="Standard"/>
    <w:pPr>
      <w:widowControl w:val="0"/>
      <w:shd w:val="clear" w:color="auto" w:fill="FFFFFF"/>
      <w:autoSpaceDE w:val="0"/>
      <w:autoSpaceDN w:val="0"/>
      <w:adjustRightInd w:val="0"/>
      <w:spacing w:before="115" w:line="254" w:lineRule="exact"/>
      <w:ind w:left="1843" w:right="480" w:firstLine="20"/>
    </w:pPr>
    <w:rPr>
      <w:color w:val="000000"/>
      <w:w w:val="91"/>
    </w:rPr>
  </w:style>
  <w:style w:type="paragraph" w:styleId="Textkrper-Zeileneinzug">
    <w:name w:val="Body Text Indent"/>
    <w:basedOn w:val="Standard"/>
    <w:pPr>
      <w:shd w:val="clear" w:color="auto" w:fill="FFFFFF"/>
      <w:tabs>
        <w:tab w:val="right" w:pos="2135"/>
      </w:tabs>
      <w:spacing w:line="254" w:lineRule="exact"/>
      <w:ind w:left="1546" w:right="480" w:hanging="365"/>
    </w:pPr>
    <w:rPr>
      <w:b/>
      <w:color w:val="000000"/>
      <w:lang w:val="it-IT"/>
    </w:rPr>
  </w:style>
  <w:style w:type="paragraph" w:styleId="Textkrper">
    <w:name w:val="Body Text"/>
    <w:basedOn w:val="Standard"/>
    <w:link w:val="TextkrperZchn"/>
    <w:pPr>
      <w:shd w:val="clear" w:color="auto" w:fill="FFFFFF"/>
      <w:spacing w:line="254" w:lineRule="exact"/>
      <w:ind w:left="284" w:right="480"/>
    </w:pPr>
    <w:rPr>
      <w:color w:val="000000"/>
      <w:sz w:val="22"/>
    </w:rPr>
  </w:style>
  <w:style w:type="paragraph" w:customStyle="1" w:styleId="arial11">
    <w:name w:val="arial11"/>
    <w:basedOn w:val="Standard"/>
    <w:rsid w:val="00657974"/>
    <w:rPr>
      <w:rFonts w:ascii="Arial" w:hAnsi="Arial"/>
      <w:sz w:val="22"/>
    </w:rPr>
  </w:style>
  <w:style w:type="character" w:customStyle="1" w:styleId="shorttext">
    <w:name w:val="short_text"/>
    <w:rsid w:val="00B5607D"/>
  </w:style>
  <w:style w:type="paragraph" w:styleId="Textkrper3">
    <w:name w:val="Body Text 3"/>
    <w:basedOn w:val="Standard"/>
    <w:link w:val="Textkrper3Zchn"/>
    <w:rsid w:val="00C542D9"/>
    <w:pPr>
      <w:ind w:right="4112"/>
    </w:pPr>
  </w:style>
  <w:style w:type="character" w:customStyle="1" w:styleId="Textkrper3Zchn">
    <w:name w:val="Textkörper 3 Zchn"/>
    <w:basedOn w:val="Absatz-Standardschriftart"/>
    <w:link w:val="Textkrper3"/>
    <w:rsid w:val="00C542D9"/>
    <w:rPr>
      <w:sz w:val="24"/>
    </w:rPr>
  </w:style>
  <w:style w:type="character" w:customStyle="1" w:styleId="TextkrperZchn">
    <w:name w:val="Textkörper Zchn"/>
    <w:basedOn w:val="Absatz-Standardschriftart"/>
    <w:link w:val="Textkrper"/>
    <w:rsid w:val="00C542D9"/>
    <w:rPr>
      <w:color w:val="000000"/>
      <w:sz w:val="22"/>
      <w:shd w:val="clear" w:color="auto" w:fill="FFFFFF"/>
    </w:rPr>
  </w:style>
  <w:style w:type="table" w:styleId="Tabellenraster">
    <w:name w:val="Table Grid"/>
    <w:basedOn w:val="NormaleTabelle"/>
    <w:rsid w:val="00C54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0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100.jpeg"/><Relationship Id="rId21" Type="http://schemas.openxmlformats.org/officeDocument/2006/relationships/image" Target="media/image8.emf"/><Relationship Id="rId34" Type="http://schemas.openxmlformats.org/officeDocument/2006/relationships/hyperlink" Target="mailto:info@mezger.e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30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0.jpeg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0.jpeg"/><Relationship Id="rId36" Type="http://schemas.openxmlformats.org/officeDocument/2006/relationships/footer" Target="footer1.xml"/><Relationship Id="rId10" Type="http://schemas.openxmlformats.org/officeDocument/2006/relationships/image" Target="media/image20.jpeg"/><Relationship Id="rId19" Type="http://schemas.openxmlformats.org/officeDocument/2006/relationships/image" Target="media/image7.jpeg"/><Relationship Id="rId31" Type="http://schemas.openxmlformats.org/officeDocument/2006/relationships/hyperlink" Target="file:///\\server1\office\Vorlagen\Fragebogen\Deutsche%20Fragebogen\info@mezger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80.emf"/><Relationship Id="rId27" Type="http://schemas.openxmlformats.org/officeDocument/2006/relationships/image" Target="media/image11.jpeg"/><Relationship Id="rId30" Type="http://schemas.openxmlformats.org/officeDocument/2006/relationships/image" Target="media/image120.jpeg"/><Relationship Id="rId35" Type="http://schemas.openxmlformats.org/officeDocument/2006/relationships/header" Target="header1.xml"/><Relationship Id="rId8" Type="http://schemas.openxmlformats.org/officeDocument/2006/relationships/image" Target="media/image13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0.jpeg"/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ezger.eu" TargetMode="External"/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9\Desktop\Aktennotiz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Aktennotiz.dotx</Template>
  <TotalTime>0</TotalTime>
  <Pages>5</Pages>
  <Words>791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 Leistungsbeschreibung	1</vt:lpstr>
    </vt:vector>
  </TitlesOfParts>
  <Company>Mezger Heftsysteme</Company>
  <LinksUpToDate>false</LinksUpToDate>
  <CharactersWithSpaces>6219</CharactersWithSpaces>
  <SharedDoc>false</SharedDoc>
  <HLinks>
    <vt:vector size="6" baseType="variant">
      <vt:variant>
        <vt:i4>3670039</vt:i4>
      </vt:variant>
      <vt:variant>
        <vt:i4>0</vt:i4>
      </vt:variant>
      <vt:variant>
        <vt:i4>0</vt:i4>
      </vt:variant>
      <vt:variant>
        <vt:i4>5</vt:i4>
      </vt:variant>
      <vt:variant>
        <vt:lpwstr>mailto:info@mezger.eu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Leistungsbeschreibung	1</dc:title>
  <dc:subject/>
  <dc:creator>Gumbinger</dc:creator>
  <cp:keywords/>
  <cp:lastModifiedBy>Gumbinger, Hermann</cp:lastModifiedBy>
  <cp:revision>3</cp:revision>
  <cp:lastPrinted>2023-08-22T13:33:00Z</cp:lastPrinted>
  <dcterms:created xsi:type="dcterms:W3CDTF">2023-08-22T13:33:00Z</dcterms:created>
  <dcterms:modified xsi:type="dcterms:W3CDTF">2023-08-22T13:33:00Z</dcterms:modified>
</cp:coreProperties>
</file>